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2134D479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4930B4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3800B399" w:rsidR="000E3CFB" w:rsidRDefault="00AE4EFF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596F14" w:rsidRPr="00596F14">
        <w:rPr>
          <w:rFonts w:ascii="Times New Roman" w:hAnsi="Times New Roman"/>
          <w:sz w:val="28"/>
          <w:szCs w:val="22"/>
        </w:rPr>
        <w:t>«О внесении изменений в отдельные законодательные акты Российской Федерации»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3047136E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596F14">
        <w:rPr>
          <w:rFonts w:ascii="Times New Roman" w:hAnsi="Times New Roman"/>
          <w:color w:val="000000"/>
          <w:sz w:val="28"/>
          <w:szCs w:val="22"/>
        </w:rPr>
        <w:t>3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76AE5F6B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596F14">
        <w:rPr>
          <w:rFonts w:ascii="Times New Roman" w:hAnsi="Times New Roman"/>
          <w:color w:val="000000"/>
          <w:sz w:val="28"/>
          <w:szCs w:val="22"/>
        </w:rPr>
        <w:t>5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097EC935" w:rsidR="004C7E33" w:rsidRPr="00596F14" w:rsidRDefault="004C7E33" w:rsidP="00596F14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709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596F14">
        <w:rPr>
          <w:rFonts w:ascii="Times New Roman" w:hAnsi="Times New Roman"/>
          <w:sz w:val="28"/>
          <w:szCs w:val="28"/>
        </w:rPr>
        <w:t xml:space="preserve">Перечень </w:t>
      </w:r>
      <w:r w:rsidR="00596F14" w:rsidRPr="00596F14">
        <w:rPr>
          <w:rFonts w:ascii="Times New Roman" w:hAnsi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 «О внесении изменений в отдельные законодательные акты Российской Федерации»</w:t>
      </w:r>
      <w:r w:rsidR="00CD04BF" w:rsidRPr="00596F14">
        <w:rPr>
          <w:rFonts w:ascii="Times New Roman" w:hAnsi="Times New Roman"/>
          <w:sz w:val="28"/>
          <w:szCs w:val="28"/>
        </w:rPr>
        <w:t xml:space="preserve"> </w:t>
      </w:r>
      <w:r w:rsidRPr="00596F14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596F14">
        <w:rPr>
          <w:rFonts w:ascii="Times New Roman" w:hAnsi="Times New Roman"/>
          <w:color w:val="000000"/>
          <w:sz w:val="28"/>
          <w:szCs w:val="22"/>
        </w:rPr>
        <w:t>1</w:t>
      </w:r>
      <w:r w:rsidRPr="00596F14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0925FEF6" w14:textId="442F8AB8" w:rsidR="00EA3754" w:rsidRPr="00490226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7F31169E" w14:textId="77777777" w:rsidR="00FC56D9" w:rsidRDefault="00FC56D9" w:rsidP="00121246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4A204486" w:rsidR="00490226" w:rsidRDefault="00490226" w:rsidP="00AC71A6">
      <w:pPr>
        <w:overflowPunct/>
        <w:autoSpaceDE/>
        <w:autoSpaceDN/>
        <w:adjustRightInd/>
        <w:spacing w:after="268" w:line="276" w:lineRule="auto"/>
        <w:ind w:left="284" w:right="-14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  <w:t xml:space="preserve">А.В. </w:t>
      </w:r>
      <w:proofErr w:type="spellStart"/>
      <w:r>
        <w:rPr>
          <w:rFonts w:ascii="Times New Roman" w:hAnsi="Times New Roman"/>
          <w:color w:val="000000"/>
          <w:sz w:val="28"/>
          <w:szCs w:val="22"/>
        </w:rPr>
        <w:t>Кутепов</w:t>
      </w:r>
      <w:proofErr w:type="spellEnd"/>
    </w:p>
    <w:p w14:paraId="4281D9A4" w14:textId="1A9E5DDF" w:rsidR="005B149B" w:rsidRPr="005B149B" w:rsidRDefault="004B2A63" w:rsidP="00AC71A6">
      <w:pPr>
        <w:overflowPunct/>
        <w:autoSpaceDE/>
        <w:autoSpaceDN/>
        <w:adjustRightInd/>
        <w:spacing w:after="268" w:line="276" w:lineRule="auto"/>
        <w:ind w:left="284" w:right="-14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5B149B" w:rsidRPr="005B149B">
        <w:rPr>
          <w:rFonts w:ascii="Times New Roman" w:hAnsi="Times New Roman"/>
          <w:color w:val="000000"/>
          <w:sz w:val="28"/>
          <w:szCs w:val="22"/>
        </w:rPr>
        <w:t xml:space="preserve">М.К.-Г. </w:t>
      </w:r>
      <w:proofErr w:type="spellStart"/>
      <w:r w:rsidR="005B149B" w:rsidRPr="005B149B">
        <w:rPr>
          <w:rFonts w:ascii="Times New Roman" w:hAnsi="Times New Roman"/>
          <w:color w:val="000000"/>
          <w:sz w:val="28"/>
          <w:szCs w:val="22"/>
        </w:rPr>
        <w:t>Хапсироков</w:t>
      </w:r>
      <w:proofErr w:type="spellEnd"/>
    </w:p>
    <w:p w14:paraId="6BD32D1F" w14:textId="4883EF94" w:rsidR="0082562A" w:rsidRDefault="005B149B" w:rsidP="00AC71A6">
      <w:pPr>
        <w:overflowPunct/>
        <w:autoSpaceDE/>
        <w:autoSpaceDN/>
        <w:adjustRightInd/>
        <w:spacing w:after="268" w:line="276" w:lineRule="auto"/>
        <w:ind w:left="284" w:right="-14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>Сенатор Российской Федерации</w:t>
      </w:r>
      <w:r w:rsidR="0082562A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Pr="005B149B">
        <w:rPr>
          <w:rFonts w:ascii="Times New Roman" w:hAnsi="Times New Roman"/>
          <w:color w:val="000000"/>
          <w:sz w:val="28"/>
          <w:szCs w:val="22"/>
        </w:rPr>
        <w:t>И.А. Евстифеев</w:t>
      </w:r>
      <w:bookmarkEnd w:id="0"/>
    </w:p>
    <w:sectPr w:rsidR="0082562A" w:rsidSect="00275CDE">
      <w:headerReference w:type="default" r:id="rId7"/>
      <w:footerReference w:type="default" r:id="rId8"/>
      <w:footerReference w:type="first" r:id="rId9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0DA87" w14:textId="77777777" w:rsidR="000B7F2D" w:rsidRDefault="000B7F2D">
      <w:pPr>
        <w:spacing w:line="240" w:lineRule="auto"/>
      </w:pPr>
      <w:r>
        <w:separator/>
      </w:r>
    </w:p>
  </w:endnote>
  <w:endnote w:type="continuationSeparator" w:id="0">
    <w:p w14:paraId="7BEAACC6" w14:textId="77777777" w:rsidR="000B7F2D" w:rsidRDefault="000B7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9B598263-6AC8-469D-B4FC-82658184AE6F}"/>
    <w:embedBold r:id="rId2" w:fontKey="{8F106401-073E-406E-8D05-F7C01EACE6A6}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  <w:embedRegular r:id="rId3" w:subsetted="1" w:fontKey="{5F1EE742-A250-499D-B90F-E0DE70B712B7}"/>
    <w:embedBold r:id="rId4" w:subsetted="1" w:fontKey="{32767B85-10D2-4EFD-B646-438AAC1887B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00668" w14:textId="149A5B24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AC71A6">
      <w:rPr>
        <w:noProof/>
      </w:rPr>
      <w:t>СП_ (Угловой бланк).docx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AC71A6">
      <w:rPr>
        <w:noProof/>
      </w:rPr>
      <w:t>29.06.26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AC71A6">
      <w:rPr>
        <w:noProof/>
        <w:lang w:val="en-US"/>
      </w:rPr>
      <w:t>s</w:t>
    </w:r>
    <w:r w:rsidR="009D0F44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2BE03" w14:textId="65926BE9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AC71A6">
      <w:rPr>
        <w:noProof/>
      </w:rPr>
      <w:t>СП_ (Угловой бланк).docx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AC71A6">
      <w:rPr>
        <w:noProof/>
      </w:rPr>
      <w:t>29.06.26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AC71A6">
      <w:rPr>
        <w:noProof/>
        <w:lang w:val="en-US"/>
      </w:rPr>
      <w:t>s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3CA05" w14:textId="77777777" w:rsidR="000B7F2D" w:rsidRDefault="000B7F2D">
      <w:pPr>
        <w:spacing w:line="240" w:lineRule="auto"/>
      </w:pPr>
      <w:r>
        <w:separator/>
      </w:r>
    </w:p>
  </w:footnote>
  <w:footnote w:type="continuationSeparator" w:id="0">
    <w:p w14:paraId="2D1734F2" w14:textId="77777777" w:rsidR="000B7F2D" w:rsidRDefault="000B7F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C95D30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8B"/>
    <w:rsid w:val="00010BC8"/>
    <w:rsid w:val="00053647"/>
    <w:rsid w:val="00080366"/>
    <w:rsid w:val="00085E22"/>
    <w:rsid w:val="00094177"/>
    <w:rsid w:val="000B1882"/>
    <w:rsid w:val="000B7F2D"/>
    <w:rsid w:val="000C1DF0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508C9"/>
    <w:rsid w:val="002623D0"/>
    <w:rsid w:val="00275CDE"/>
    <w:rsid w:val="00286039"/>
    <w:rsid w:val="00295C49"/>
    <w:rsid w:val="002A5280"/>
    <w:rsid w:val="002B772D"/>
    <w:rsid w:val="002C0150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75F87"/>
    <w:rsid w:val="00490226"/>
    <w:rsid w:val="00491EDF"/>
    <w:rsid w:val="004930B4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6CA6"/>
    <w:rsid w:val="00595B04"/>
    <w:rsid w:val="00596F14"/>
    <w:rsid w:val="005A50FC"/>
    <w:rsid w:val="005B149B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1554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2562A"/>
    <w:rsid w:val="0083298B"/>
    <w:rsid w:val="00837002"/>
    <w:rsid w:val="00842D64"/>
    <w:rsid w:val="00843D4D"/>
    <w:rsid w:val="008756CB"/>
    <w:rsid w:val="00877043"/>
    <w:rsid w:val="008C18E7"/>
    <w:rsid w:val="008E11C0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C71A6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B0362"/>
    <w:rsid w:val="00CD04BF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B2"/>
    <w:rsid w:val="00050673"/>
    <w:rsid w:val="000A6F30"/>
    <w:rsid w:val="000B5467"/>
    <w:rsid w:val="001259F1"/>
    <w:rsid w:val="001A7975"/>
    <w:rsid w:val="002970E0"/>
    <w:rsid w:val="003331A0"/>
    <w:rsid w:val="00477D1D"/>
    <w:rsid w:val="004A4EB7"/>
    <w:rsid w:val="005011C6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0501F"/>
    <w:rsid w:val="00DB0E58"/>
    <w:rsid w:val="00DE0D51"/>
    <w:rsid w:val="00E259EE"/>
    <w:rsid w:val="00E62E38"/>
    <w:rsid w:val="00EB5F6C"/>
    <w:rsid w:val="00F22C2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102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sf</cp:lastModifiedBy>
  <cp:revision>59</cp:revision>
  <cp:lastPrinted>2026-06-29T10:43:00Z</cp:lastPrinted>
  <dcterms:created xsi:type="dcterms:W3CDTF">2021-05-11T13:12:00Z</dcterms:created>
  <dcterms:modified xsi:type="dcterms:W3CDTF">2026-06-29T10:50:00Z</dcterms:modified>
</cp:coreProperties>
</file>