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>РЕСПУБЛИКИ САХА (</w:t>
            </w:r>
            <w:proofErr w:type="gramStart"/>
            <w:r w:rsidRPr="00B515D5">
              <w:t xml:space="preserve">ЯКУТИЯ)   </w:t>
            </w:r>
            <w:proofErr w:type="gramEnd"/>
            <w:r w:rsidRPr="00B515D5">
              <w:t xml:space="preserve">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3C6C11" w:rsidP="008209F0">
            <w:pPr>
              <w:ind w:left="-108" w:right="-108" w:firstLine="1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1195" cy="671195"/>
                  <wp:effectExtent l="0" t="0" r="0" b="0"/>
                  <wp:docPr id="1" name="Рисунок 1" descr="gerb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886942" w:rsidRDefault="00CC4A00" w:rsidP="0029331A">
      <w:pPr>
        <w:spacing w:line="360" w:lineRule="auto"/>
        <w:jc w:val="center"/>
        <w:rPr>
          <w:b/>
          <w:bCs/>
          <w:smallCaps/>
        </w:rPr>
      </w:pPr>
      <w:r w:rsidRPr="00CC4A00">
        <w:rPr>
          <w:b/>
          <w:bCs/>
          <w:smallCaps/>
        </w:rPr>
        <w:t>О законодательной инициативе по внесению в Государственную</w:t>
      </w:r>
      <w:r w:rsidR="00AB657F">
        <w:rPr>
          <w:b/>
          <w:bCs/>
          <w:smallCaps/>
        </w:rPr>
        <w:t xml:space="preserve"> </w:t>
      </w:r>
    </w:p>
    <w:p w:rsidR="00886942" w:rsidRDefault="00CC4A00" w:rsidP="0029331A">
      <w:pPr>
        <w:spacing w:line="360" w:lineRule="auto"/>
        <w:jc w:val="center"/>
        <w:rPr>
          <w:b/>
          <w:bCs/>
          <w:smallCaps/>
        </w:rPr>
      </w:pPr>
      <w:r w:rsidRPr="00CC4A00">
        <w:rPr>
          <w:b/>
          <w:bCs/>
          <w:smallCaps/>
        </w:rPr>
        <w:t xml:space="preserve">Думу Федерального Собрания Российской Федерации проекта </w:t>
      </w:r>
    </w:p>
    <w:p w:rsidR="00886942" w:rsidRDefault="00CC4A00" w:rsidP="0029331A">
      <w:pPr>
        <w:spacing w:line="360" w:lineRule="auto"/>
        <w:jc w:val="center"/>
        <w:rPr>
          <w:b/>
          <w:bCs/>
          <w:smallCaps/>
        </w:rPr>
      </w:pPr>
      <w:r w:rsidRPr="00CC4A00">
        <w:rPr>
          <w:b/>
          <w:bCs/>
          <w:smallCaps/>
        </w:rPr>
        <w:t>федерального закона «О внесении изменения в статью 5 Федерального</w:t>
      </w:r>
    </w:p>
    <w:p w:rsidR="0029331A" w:rsidRPr="0029331A" w:rsidRDefault="00CC4A00" w:rsidP="0029331A">
      <w:pPr>
        <w:spacing w:line="360" w:lineRule="auto"/>
        <w:jc w:val="center"/>
        <w:rPr>
          <w:b/>
          <w:bCs/>
          <w:smallCaps/>
        </w:rPr>
      </w:pPr>
      <w:r w:rsidRPr="00CC4A00">
        <w:rPr>
          <w:b/>
          <w:bCs/>
          <w:smallCaps/>
        </w:rPr>
        <w:t>закона «О физической культуре и спорте в Российской Федерации»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29331A" w:rsidRPr="00330A87" w:rsidRDefault="00330A87" w:rsidP="00330A87">
      <w:pPr>
        <w:spacing w:line="360" w:lineRule="auto"/>
        <w:ind w:firstLine="709"/>
        <w:jc w:val="both"/>
      </w:pPr>
      <w:r>
        <w:t xml:space="preserve">В соответствии со статьей 104 Конституции Российской Федерации </w:t>
      </w:r>
      <w:r w:rsidR="0029331A" w:rsidRPr="0029331A">
        <w:t xml:space="preserve">Государственное Собрание (Ил </w:t>
      </w:r>
      <w:proofErr w:type="spellStart"/>
      <w:r w:rsidR="0029331A" w:rsidRPr="0029331A">
        <w:t>Тумэн</w:t>
      </w:r>
      <w:proofErr w:type="spellEnd"/>
      <w:r>
        <w:t xml:space="preserve">) Республики Саха (Якутия) </w:t>
      </w:r>
      <w:r>
        <w:br/>
      </w:r>
      <w:r w:rsidR="0029331A" w:rsidRPr="0029331A">
        <w:rPr>
          <w:i/>
        </w:rPr>
        <w:t xml:space="preserve">п о с </w:t>
      </w:r>
      <w:proofErr w:type="gramStart"/>
      <w:r w:rsidR="0029331A" w:rsidRPr="0029331A">
        <w:rPr>
          <w:i/>
        </w:rPr>
        <w:t>т</w:t>
      </w:r>
      <w:proofErr w:type="gramEnd"/>
      <w:r w:rsidR="0029331A" w:rsidRPr="0029331A">
        <w:rPr>
          <w:i/>
        </w:rPr>
        <w:t xml:space="preserve"> а н о в л я е т:</w:t>
      </w:r>
    </w:p>
    <w:p w:rsidR="00CC4A00" w:rsidRPr="00CC4A00" w:rsidRDefault="0029331A" w:rsidP="00CC4A00">
      <w:pPr>
        <w:spacing w:line="360" w:lineRule="auto"/>
        <w:ind w:firstLine="709"/>
        <w:jc w:val="both"/>
      </w:pPr>
      <w:r w:rsidRPr="0029331A">
        <w:t>1.</w:t>
      </w:r>
      <w:r w:rsidR="00CC4A00">
        <w:t xml:space="preserve"> </w:t>
      </w:r>
      <w:r w:rsidR="00CC4A00" w:rsidRPr="00CC4A00">
        <w:t>Внести совместно с Думой Чукотского автономного округа, Законодательным Собранием Камчатского края, Магаданской областной Думой, Народным Хуралом Республики Бурятия, Сахалинской областной Думой</w:t>
      </w:r>
      <w:r w:rsidR="00E21C98">
        <w:t xml:space="preserve"> </w:t>
      </w:r>
      <w:r w:rsidR="00E21C98" w:rsidRPr="00CC4A00">
        <w:t>на рассмотрение Государственной Думы Федерального Собрания Российской Федерации</w:t>
      </w:r>
      <w:r w:rsidR="00CC4A00" w:rsidRPr="00CC4A00">
        <w:t xml:space="preserve"> в качестве законодательной инициативы проект федерального закона «О внесении изменения </w:t>
      </w:r>
      <w:bookmarkStart w:id="0" w:name="_GoBack"/>
      <w:bookmarkEnd w:id="0"/>
      <w:r w:rsidR="00CC4A00" w:rsidRPr="00CC4A00">
        <w:t>в статью 5 Федерального закона «О физической культуре и спорте в Российской Федерации».</w:t>
      </w:r>
    </w:p>
    <w:p w:rsidR="00CC4A00" w:rsidRPr="00CC4A00" w:rsidRDefault="00CC4A00" w:rsidP="00CC4A00">
      <w:pPr>
        <w:spacing w:line="360" w:lineRule="auto"/>
        <w:ind w:firstLine="709"/>
        <w:jc w:val="both"/>
      </w:pPr>
      <w:r w:rsidRPr="00CC4A00">
        <w:t xml:space="preserve">2. Назначить председателя постоянного комитета Государственного Собрания </w:t>
      </w:r>
      <w:r>
        <w:t xml:space="preserve">               </w:t>
      </w:r>
      <w:proofErr w:type="gramStart"/>
      <w:r>
        <w:t xml:space="preserve">   </w:t>
      </w:r>
      <w:r w:rsidRPr="00CC4A00">
        <w:t>(</w:t>
      </w:r>
      <w:proofErr w:type="gramEnd"/>
      <w:r w:rsidRPr="00CC4A00">
        <w:t xml:space="preserve">Ил </w:t>
      </w:r>
      <w:proofErr w:type="spellStart"/>
      <w:r w:rsidRPr="00CC4A00">
        <w:t>Тумэн</w:t>
      </w:r>
      <w:proofErr w:type="spellEnd"/>
      <w:r w:rsidRPr="00CC4A00">
        <w:t>) Республики Саха (Якутия) по делам молодежи, физической культуре и спорту  Г.</w:t>
      </w:r>
      <w:r>
        <w:t> </w:t>
      </w:r>
      <w:r w:rsidRPr="00CC4A00">
        <w:t>Р.</w:t>
      </w:r>
      <w:r>
        <w:t> </w:t>
      </w:r>
      <w:proofErr w:type="spellStart"/>
      <w:r w:rsidRPr="00CC4A00">
        <w:t>Балакшина</w:t>
      </w:r>
      <w:proofErr w:type="spellEnd"/>
      <w:r w:rsidRPr="00CC4A00">
        <w:t xml:space="preserve"> представителем Государственного Собрания (Ил </w:t>
      </w:r>
      <w:proofErr w:type="spellStart"/>
      <w:r w:rsidRPr="00CC4A00">
        <w:t>Тумэн</w:t>
      </w:r>
      <w:proofErr w:type="spellEnd"/>
      <w:r w:rsidRPr="00CC4A00">
        <w:t>) Республики Саха (Якутия) при рассмотрении в Государственной Думе Федерального Собрания Российской Федерации указанного проекта федерального закона.</w:t>
      </w:r>
    </w:p>
    <w:p w:rsidR="00166AA0" w:rsidRDefault="00CC4A00" w:rsidP="00166AA0">
      <w:pPr>
        <w:spacing w:line="360" w:lineRule="auto"/>
        <w:ind w:firstLine="709"/>
        <w:jc w:val="both"/>
      </w:pPr>
      <w:r>
        <w:t>3</w:t>
      </w:r>
      <w:r w:rsidR="00103CE4">
        <w:t xml:space="preserve">. </w:t>
      </w:r>
      <w:r w:rsidR="00166AA0">
        <w:t>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B8568A">
        <w:rPr>
          <w:i/>
        </w:rPr>
        <w:t>А.</w:t>
      </w:r>
      <w:r w:rsidR="00E803BF" w:rsidRPr="00E803BF">
        <w:rPr>
          <w:i/>
        </w:rPr>
        <w:t xml:space="preserve"> </w:t>
      </w:r>
      <w:r w:rsidR="00B8568A">
        <w:rPr>
          <w:i/>
        </w:rPr>
        <w:t>ЕРЕМЕЕВ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г.</w:t>
      </w:r>
      <w:r w:rsidR="00CC572A">
        <w:rPr>
          <w:i/>
        </w:rPr>
        <w:t xml:space="preserve"> </w:t>
      </w:r>
      <w:r w:rsidRPr="00D71F31">
        <w:rPr>
          <w:i/>
        </w:rPr>
        <w:t xml:space="preserve">Якутск, </w:t>
      </w:r>
      <w:r w:rsidR="00886942">
        <w:rPr>
          <w:i/>
        </w:rPr>
        <w:t xml:space="preserve">25 </w:t>
      </w:r>
      <w:r w:rsidR="00CC4A00">
        <w:rPr>
          <w:i/>
        </w:rPr>
        <w:t>февраля 2026 года</w:t>
      </w:r>
    </w:p>
    <w:p w:rsidR="00977EEA" w:rsidRPr="00CD787E" w:rsidRDefault="00166AA0" w:rsidP="00CC4A00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886942">
        <w:rPr>
          <w:i/>
        </w:rPr>
        <w:t>450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  <w:r w:rsidR="00E803BF">
        <w:rPr>
          <w:i/>
          <w:lang w:val="en-US"/>
        </w:rPr>
        <w:t>I</w:t>
      </w: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 Sakha">
    <w:altName w:val="Courier New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00"/>
    <w:rsid w:val="0003475D"/>
    <w:rsid w:val="00067523"/>
    <w:rsid w:val="00103CE4"/>
    <w:rsid w:val="00123E3C"/>
    <w:rsid w:val="001369BA"/>
    <w:rsid w:val="00166AA0"/>
    <w:rsid w:val="00172110"/>
    <w:rsid w:val="001D73C2"/>
    <w:rsid w:val="0026222D"/>
    <w:rsid w:val="0029331A"/>
    <w:rsid w:val="002D0F3F"/>
    <w:rsid w:val="002E1C0C"/>
    <w:rsid w:val="00330A87"/>
    <w:rsid w:val="003C6C11"/>
    <w:rsid w:val="004C7741"/>
    <w:rsid w:val="004C7798"/>
    <w:rsid w:val="00535E2F"/>
    <w:rsid w:val="00545F97"/>
    <w:rsid w:val="005A1EBF"/>
    <w:rsid w:val="00637FFD"/>
    <w:rsid w:val="0070788D"/>
    <w:rsid w:val="00723338"/>
    <w:rsid w:val="00776A6F"/>
    <w:rsid w:val="007B68F8"/>
    <w:rsid w:val="008209F0"/>
    <w:rsid w:val="00886942"/>
    <w:rsid w:val="00977EEA"/>
    <w:rsid w:val="009E6D97"/>
    <w:rsid w:val="00A237B1"/>
    <w:rsid w:val="00A80E88"/>
    <w:rsid w:val="00A90E1A"/>
    <w:rsid w:val="00AB657F"/>
    <w:rsid w:val="00B242E9"/>
    <w:rsid w:val="00B515D5"/>
    <w:rsid w:val="00B8568A"/>
    <w:rsid w:val="00C00348"/>
    <w:rsid w:val="00CC4A00"/>
    <w:rsid w:val="00CC572A"/>
    <w:rsid w:val="00CD787E"/>
    <w:rsid w:val="00D72A8D"/>
    <w:rsid w:val="00D942F4"/>
    <w:rsid w:val="00E0723B"/>
    <w:rsid w:val="00E21C98"/>
    <w:rsid w:val="00E803BF"/>
    <w:rsid w:val="00EA3199"/>
    <w:rsid w:val="00ED2D79"/>
    <w:rsid w:val="00F13B20"/>
    <w:rsid w:val="00F6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D4ADD0-8F35-48C6-B07A-D26061F9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character" w:styleId="a5">
    <w:name w:val="Hyperlink"/>
    <w:basedOn w:val="a0"/>
    <w:rsid w:val="002933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B6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Documents\&#1055;&#1086;&#1083;&#1100;&#1079;&#1086;&#1074;&#1072;&#1090;&#1077;&#1083;&#1100;&#1089;&#1082;&#1080;&#1077;%20&#1096;&#1072;&#1073;&#1083;&#1086;&#1085;&#1099;%20Office\&#1087;&#1086;&#1089;&#1090;-&#1086;&#1073;&#1099;&#1095;&#1085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пост-обычный</Template>
  <TotalTime>36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Корнеев Кирилл Викторович</cp:lastModifiedBy>
  <cp:revision>4</cp:revision>
  <cp:lastPrinted>2026-02-26T02:54:00Z</cp:lastPrinted>
  <dcterms:created xsi:type="dcterms:W3CDTF">2026-02-17T04:56:00Z</dcterms:created>
  <dcterms:modified xsi:type="dcterms:W3CDTF">2026-02-26T02:55:00Z</dcterms:modified>
</cp:coreProperties>
</file>