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69" w:rsidRPr="00E93A69" w:rsidRDefault="00E93A69" w:rsidP="00E93A69">
      <w:pPr>
        <w:ind w:firstLine="0"/>
        <w:jc w:val="center"/>
        <w:rPr>
          <w:rFonts w:cs="Times New Roman"/>
          <w:b/>
          <w:smallCaps/>
          <w:lang w:bidi="ru-RU"/>
        </w:rPr>
      </w:pPr>
      <w:r w:rsidRPr="00E93A69">
        <w:rPr>
          <w:rFonts w:cs="Times New Roman"/>
          <w:b/>
          <w:smallCaps/>
          <w:lang w:bidi="ru-RU"/>
        </w:rPr>
        <w:t>Пояснительная записка</w:t>
      </w:r>
    </w:p>
    <w:p w:rsidR="00E93A69" w:rsidRPr="00E93A69" w:rsidRDefault="00E93A69" w:rsidP="00E93A69">
      <w:pPr>
        <w:ind w:firstLine="0"/>
        <w:jc w:val="center"/>
        <w:rPr>
          <w:rFonts w:cs="Times New Roman"/>
          <w:b/>
          <w:smallCaps/>
          <w:lang w:bidi="ru-RU"/>
        </w:rPr>
      </w:pPr>
      <w:r w:rsidRPr="00E93A69">
        <w:rPr>
          <w:rFonts w:cs="Times New Roman"/>
          <w:b/>
          <w:smallCaps/>
          <w:lang w:bidi="ru-RU"/>
        </w:rPr>
        <w:t>к проекту федерального закона «О внесении изменения</w:t>
      </w:r>
    </w:p>
    <w:p w:rsidR="00E93A69" w:rsidRPr="00E93A69" w:rsidRDefault="00E93A69" w:rsidP="00E93A69">
      <w:pPr>
        <w:ind w:firstLine="0"/>
        <w:jc w:val="center"/>
        <w:rPr>
          <w:rFonts w:cs="Times New Roman"/>
          <w:b/>
          <w:smallCaps/>
          <w:lang w:bidi="ru-RU"/>
        </w:rPr>
      </w:pPr>
      <w:r w:rsidRPr="00E93A69">
        <w:rPr>
          <w:rFonts w:cs="Times New Roman"/>
          <w:b/>
          <w:smallCaps/>
          <w:lang w:bidi="ru-RU"/>
        </w:rPr>
        <w:t xml:space="preserve"> в статью 5 Федерального закона «О физической культуре</w:t>
      </w:r>
    </w:p>
    <w:p w:rsidR="00E93A69" w:rsidRPr="00E93A69" w:rsidRDefault="00E93A69" w:rsidP="00E93A69">
      <w:pPr>
        <w:ind w:firstLine="0"/>
        <w:jc w:val="center"/>
        <w:rPr>
          <w:rFonts w:cs="Times New Roman"/>
          <w:b/>
          <w:smallCaps/>
          <w:lang w:bidi="ru-RU"/>
        </w:rPr>
      </w:pPr>
      <w:r w:rsidRPr="00E93A69">
        <w:rPr>
          <w:rFonts w:cs="Times New Roman"/>
          <w:b/>
          <w:smallCaps/>
          <w:lang w:bidi="ru-RU"/>
        </w:rPr>
        <w:t xml:space="preserve"> и спорте в Российской Федерации»</w:t>
      </w:r>
    </w:p>
    <w:p w:rsidR="00E93A69" w:rsidRPr="00E93A69" w:rsidRDefault="00E93A69" w:rsidP="00E93A69">
      <w:pPr>
        <w:rPr>
          <w:lang w:bidi="ru-RU"/>
        </w:rPr>
      </w:pPr>
    </w:p>
    <w:p w:rsidR="00E93A69" w:rsidRPr="00E93A69" w:rsidRDefault="00E93A69" w:rsidP="00E93A69">
      <w:pPr>
        <w:rPr>
          <w:lang w:bidi="ru-RU"/>
        </w:rPr>
      </w:pP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>Проект федерального закона «О внесении изменения в статью 5 Федерального закона «О физической культуре и спорте в Российской Федерации» (далее – законопроект) разработан в целях совершенствования законодательства Российской Федерации в области физической культуры и спорта.</w:t>
      </w: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 xml:space="preserve">Статья 5 Федерального закона </w:t>
      </w:r>
      <w:r w:rsidR="00145669">
        <w:rPr>
          <w:lang w:bidi="ru-RU"/>
        </w:rPr>
        <w:t xml:space="preserve">от 4 декабря года </w:t>
      </w:r>
      <w:r w:rsidR="000109C0" w:rsidRPr="000109C0">
        <w:rPr>
          <w:lang w:bidi="ru-RU"/>
        </w:rPr>
        <w:t>2007</w:t>
      </w:r>
      <w:r w:rsidR="00C40790">
        <w:rPr>
          <w:lang w:bidi="ru-RU"/>
        </w:rPr>
        <w:t xml:space="preserve"> года</w:t>
      </w:r>
      <w:r w:rsidR="000109C0" w:rsidRPr="000109C0">
        <w:rPr>
          <w:lang w:bidi="ru-RU"/>
        </w:rPr>
        <w:t xml:space="preserve"> </w:t>
      </w:r>
      <w:r w:rsidR="00145669">
        <w:rPr>
          <w:lang w:bidi="ru-RU"/>
        </w:rPr>
        <w:t>№</w:t>
      </w:r>
      <w:r w:rsidR="000109C0" w:rsidRPr="000109C0">
        <w:rPr>
          <w:lang w:bidi="ru-RU"/>
        </w:rPr>
        <w:t xml:space="preserve"> 329-ФЗ </w:t>
      </w:r>
      <w:r w:rsidRPr="00E93A69">
        <w:rPr>
          <w:lang w:bidi="ru-RU"/>
        </w:rPr>
        <w:t>«О физической культуре и спорте в Российской Федерации» определяет перечень субъектов физической культуры и спорта в Российской Федерации. Законопроектом предлагается дополнить указанный перечень субъектов физической культуры и спорта Комитетом национальных и неолимпийских видов спорта России (далее – Комитет).</w:t>
      </w: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 xml:space="preserve">Развитие национальных и неолимпийских видов спорта является важным направлением государственной политики. Согласно </w:t>
      </w:r>
      <w:proofErr w:type="gramStart"/>
      <w:r w:rsidRPr="00E93A69">
        <w:rPr>
          <w:lang w:bidi="ru-RU"/>
        </w:rPr>
        <w:t>Стратегии государственной национальной политики Российской Федерации</w:t>
      </w:r>
      <w:proofErr w:type="gramEnd"/>
      <w:r w:rsidRPr="00E93A69">
        <w:rPr>
          <w:lang w:bidi="ru-RU"/>
        </w:rPr>
        <w:t xml:space="preserve"> на период до 2036 года, утвержденной Указом Президента Российской Федерации от 25 ноября 2025 </w:t>
      </w:r>
      <w:r w:rsidR="00C40790">
        <w:rPr>
          <w:lang w:bidi="ru-RU"/>
        </w:rPr>
        <w:t xml:space="preserve">года </w:t>
      </w:r>
      <w:r w:rsidRPr="00E93A69">
        <w:rPr>
          <w:lang w:bidi="ru-RU"/>
        </w:rPr>
        <w:t xml:space="preserve">№ 858, сохранение и поддержка этнокультурного и языкового многообразия </w:t>
      </w:r>
      <w:r w:rsidR="000109C0">
        <w:rPr>
          <w:lang w:bidi="ru-RU"/>
        </w:rPr>
        <w:t>Российской Федерации обеспечиваю</w:t>
      </w:r>
      <w:r w:rsidR="00145669">
        <w:rPr>
          <w:lang w:bidi="ru-RU"/>
        </w:rPr>
        <w:t>тся</w:t>
      </w:r>
      <w:r w:rsidRPr="00E93A69">
        <w:rPr>
          <w:lang w:bidi="ru-RU"/>
        </w:rPr>
        <w:t xml:space="preserve"> </w:t>
      </w:r>
      <w:r w:rsidR="000109C0">
        <w:rPr>
          <w:lang w:bidi="ru-RU"/>
        </w:rPr>
        <w:t>путем решения комплекса задач, в число которых входит развитие</w:t>
      </w:r>
      <w:r w:rsidRPr="00E93A69">
        <w:rPr>
          <w:lang w:bidi="ru-RU"/>
        </w:rPr>
        <w:t xml:space="preserve"> национальных видов спорта. </w:t>
      </w:r>
      <w:r w:rsidR="000109C0">
        <w:rPr>
          <w:lang w:bidi="ru-RU"/>
        </w:rPr>
        <w:t>З</w:t>
      </w:r>
      <w:r w:rsidRPr="00E93A69">
        <w:rPr>
          <w:lang w:bidi="ru-RU"/>
        </w:rPr>
        <w:t xml:space="preserve">аконопроект направлен на создание правовых условий для реализации </w:t>
      </w:r>
      <w:r w:rsidR="000109C0">
        <w:rPr>
          <w:lang w:bidi="ru-RU"/>
        </w:rPr>
        <w:t>указанной</w:t>
      </w:r>
      <w:r w:rsidRPr="00E93A69">
        <w:rPr>
          <w:lang w:bidi="ru-RU"/>
        </w:rPr>
        <w:t xml:space="preserve"> стратегической задачи.</w:t>
      </w: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 xml:space="preserve">В Российской Федерации исторически сложилось и продолжает развиваться многообразие национальных и неолимпийских видов спорта, являющихся неотъемлемой частью культурного наследия народов России. В настоящее время </w:t>
      </w:r>
      <w:r w:rsidR="00C40790">
        <w:rPr>
          <w:lang w:bidi="ru-RU"/>
        </w:rPr>
        <w:t>на территории страны культивирую</w:t>
      </w:r>
      <w:r w:rsidRPr="00E93A69">
        <w:rPr>
          <w:lang w:bidi="ru-RU"/>
        </w:rPr>
        <w:t xml:space="preserve">тся </w:t>
      </w:r>
      <w:r w:rsidR="00C40790">
        <w:rPr>
          <w:lang w:bidi="ru-RU"/>
        </w:rPr>
        <w:t xml:space="preserve">около </w:t>
      </w:r>
      <w:r w:rsidRPr="00E93A69">
        <w:rPr>
          <w:lang w:bidi="ru-RU"/>
        </w:rPr>
        <w:t>170 национальных видов спорта, 8 из которых включены во Всероссийский ре</w:t>
      </w:r>
      <w:r w:rsidR="000109C0">
        <w:rPr>
          <w:lang w:bidi="ru-RU"/>
        </w:rPr>
        <w:t xml:space="preserve">естр видов спорта: </w:t>
      </w:r>
      <w:proofErr w:type="spellStart"/>
      <w:r w:rsidR="000109C0">
        <w:rPr>
          <w:lang w:bidi="ru-RU"/>
        </w:rPr>
        <w:t>мас-рестлинг</w:t>
      </w:r>
      <w:proofErr w:type="spellEnd"/>
      <w:r w:rsidR="000109C0">
        <w:rPr>
          <w:lang w:bidi="ru-RU"/>
        </w:rPr>
        <w:t xml:space="preserve">, </w:t>
      </w:r>
      <w:proofErr w:type="spellStart"/>
      <w:r w:rsidR="000109C0">
        <w:rPr>
          <w:lang w:bidi="ru-RU"/>
        </w:rPr>
        <w:t>хапсагай</w:t>
      </w:r>
      <w:proofErr w:type="spellEnd"/>
      <w:r w:rsidR="000109C0">
        <w:rPr>
          <w:lang w:bidi="ru-RU"/>
        </w:rPr>
        <w:t xml:space="preserve">, якутские </w:t>
      </w:r>
      <w:r w:rsidR="00EB6212">
        <w:rPr>
          <w:lang w:bidi="ru-RU"/>
        </w:rPr>
        <w:t xml:space="preserve">национальные </w:t>
      </w:r>
      <w:r w:rsidR="000109C0">
        <w:rPr>
          <w:lang w:bidi="ru-RU"/>
        </w:rPr>
        <w:t>п</w:t>
      </w:r>
      <w:r w:rsidR="00EB6212">
        <w:rPr>
          <w:lang w:bidi="ru-RU"/>
        </w:rPr>
        <w:t xml:space="preserve">рыжки, </w:t>
      </w:r>
      <w:proofErr w:type="spellStart"/>
      <w:r w:rsidR="00EB6212">
        <w:rPr>
          <w:lang w:bidi="ru-RU"/>
        </w:rPr>
        <w:t>ке</w:t>
      </w:r>
      <w:r w:rsidR="000109C0">
        <w:rPr>
          <w:lang w:bidi="ru-RU"/>
        </w:rPr>
        <w:t>реш</w:t>
      </w:r>
      <w:r w:rsidR="00EB6212">
        <w:rPr>
          <w:lang w:bidi="ru-RU"/>
        </w:rPr>
        <w:t>у</w:t>
      </w:r>
      <w:proofErr w:type="spellEnd"/>
      <w:r w:rsidR="00EB6212">
        <w:rPr>
          <w:lang w:bidi="ru-RU"/>
        </w:rPr>
        <w:t>,</w:t>
      </w:r>
      <w:r w:rsidR="000109C0">
        <w:rPr>
          <w:lang w:bidi="ru-RU"/>
        </w:rPr>
        <w:t xml:space="preserve"> </w:t>
      </w:r>
      <w:proofErr w:type="spellStart"/>
      <w:r w:rsidR="000109C0">
        <w:rPr>
          <w:lang w:bidi="ru-RU"/>
        </w:rPr>
        <w:t>хуреш</w:t>
      </w:r>
      <w:proofErr w:type="spellEnd"/>
      <w:r w:rsidR="000109C0">
        <w:rPr>
          <w:lang w:bidi="ru-RU"/>
        </w:rPr>
        <w:t>,</w:t>
      </w:r>
      <w:r w:rsidR="00145669">
        <w:rPr>
          <w:lang w:bidi="ru-RU"/>
        </w:rPr>
        <w:t xml:space="preserve"> </w:t>
      </w:r>
      <w:proofErr w:type="spellStart"/>
      <w:r w:rsidR="00145669">
        <w:rPr>
          <w:lang w:bidi="ru-RU"/>
        </w:rPr>
        <w:t>шодсан</w:t>
      </w:r>
      <w:r w:rsidR="00C40790">
        <w:rPr>
          <w:lang w:bidi="ru-RU"/>
        </w:rPr>
        <w:t>ла</w:t>
      </w:r>
      <w:r w:rsidRPr="00E93A69">
        <w:rPr>
          <w:lang w:bidi="ru-RU"/>
        </w:rPr>
        <w:t>т</w:t>
      </w:r>
      <w:proofErr w:type="spellEnd"/>
      <w:r w:rsidR="000109C0">
        <w:rPr>
          <w:lang w:bidi="ru-RU"/>
        </w:rPr>
        <w:t xml:space="preserve">, </w:t>
      </w:r>
      <w:proofErr w:type="spellStart"/>
      <w:r w:rsidR="000109C0">
        <w:rPr>
          <w:lang w:bidi="ru-RU"/>
        </w:rPr>
        <w:t>таврели</w:t>
      </w:r>
      <w:bookmarkStart w:id="0" w:name="_GoBack"/>
      <w:bookmarkEnd w:id="0"/>
      <w:proofErr w:type="spellEnd"/>
      <w:r w:rsidR="000109C0">
        <w:rPr>
          <w:lang w:bidi="ru-RU"/>
        </w:rPr>
        <w:t>,</w:t>
      </w:r>
      <w:r w:rsidRPr="00E93A69">
        <w:rPr>
          <w:lang w:bidi="ru-RU"/>
        </w:rPr>
        <w:t xml:space="preserve"> гонка на охотничьих лыжах. Национальными и неолимпийскими видами спорта в Рос</w:t>
      </w:r>
      <w:r w:rsidR="000109C0">
        <w:rPr>
          <w:lang w:bidi="ru-RU"/>
        </w:rPr>
        <w:t>сии на регулярной основе занимаю</w:t>
      </w:r>
      <w:r w:rsidRPr="00E93A69">
        <w:rPr>
          <w:lang w:bidi="ru-RU"/>
        </w:rPr>
        <w:t xml:space="preserve">тся свыше 20 миллионов человек. </w:t>
      </w: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 xml:space="preserve">Развитие национальных видов спорта – один из ключевых инструментов сохранения самобытности народов в современном мире. При этом многие традиционные и неолимпийские дисциплины обладают значительным потенциалом для популяризации и могут быть успешно адаптированы для глобальной аудитории. Одним из самых успешных </w:t>
      </w:r>
      <w:r w:rsidRPr="00E93A69">
        <w:rPr>
          <w:lang w:bidi="ru-RU"/>
        </w:rPr>
        <w:lastRenderedPageBreak/>
        <w:t>примеров международного признания являются Всемирные игры кочевников, на которых сборная России традиционно демонстрирует высокие спортивные результаты.</w:t>
      </w:r>
    </w:p>
    <w:p w:rsidR="00E93A69" w:rsidRPr="00E93A69" w:rsidRDefault="00E93A69" w:rsidP="00E93A69">
      <w:pPr>
        <w:rPr>
          <w:lang w:bidi="ru-RU"/>
        </w:rPr>
      </w:pPr>
      <w:r w:rsidRPr="00E93A69">
        <w:rPr>
          <w:lang w:bidi="ru-RU"/>
        </w:rPr>
        <w:t xml:space="preserve">Комитет создан в 1999 году и на основании договора с Олимпийским комитетом России о разграничении сфер деятельности объединяет виды спорта, не включенные в программу Олимпийских игр. </w:t>
      </w:r>
      <w:r w:rsidR="00C40790">
        <w:rPr>
          <w:lang w:bidi="ru-RU"/>
        </w:rPr>
        <w:t>В настояще</w:t>
      </w:r>
      <w:r w:rsidR="00BF3AB3">
        <w:rPr>
          <w:lang w:bidi="ru-RU"/>
        </w:rPr>
        <w:t>е время</w:t>
      </w:r>
      <w:r w:rsidRPr="00E93A69">
        <w:rPr>
          <w:lang w:bidi="ru-RU"/>
        </w:rPr>
        <w:t xml:space="preserve"> в состав Комитета входят </w:t>
      </w:r>
      <w:r w:rsidR="00BF3AB3">
        <w:rPr>
          <w:lang w:bidi="ru-RU"/>
        </w:rPr>
        <w:t>около</w:t>
      </w:r>
      <w:r>
        <w:rPr>
          <w:lang w:bidi="ru-RU"/>
        </w:rPr>
        <w:t xml:space="preserve">                      </w:t>
      </w:r>
      <w:r w:rsidRPr="00E93A69">
        <w:rPr>
          <w:lang w:bidi="ru-RU"/>
        </w:rPr>
        <w:t xml:space="preserve"> 100 общероссийских общественных организаций, представляющих неолимпийские дисциплины, </w:t>
      </w:r>
      <w:r w:rsidR="00BF3AB3">
        <w:rPr>
          <w:lang w:bidi="ru-RU"/>
        </w:rPr>
        <w:t>в том числе</w:t>
      </w:r>
      <w:r w:rsidRPr="00E93A69">
        <w:rPr>
          <w:lang w:bidi="ru-RU"/>
        </w:rPr>
        <w:t xml:space="preserve"> Федерация сумо России, Всероссийская федерация борьбы на поясах, Всероссийская федерация авиационных гонок, Всероссийская федерация </w:t>
      </w:r>
      <w:proofErr w:type="spellStart"/>
      <w:r w:rsidRPr="00E93A69">
        <w:rPr>
          <w:lang w:bidi="ru-RU"/>
        </w:rPr>
        <w:t>боулспорта</w:t>
      </w:r>
      <w:proofErr w:type="spellEnd"/>
      <w:r w:rsidRPr="00E93A69">
        <w:rPr>
          <w:lang w:bidi="ru-RU"/>
        </w:rPr>
        <w:t>, Всероссийская федерация гиревого спорта, Всероссийская федерация</w:t>
      </w:r>
      <w:r>
        <w:rPr>
          <w:lang w:bidi="ru-RU"/>
        </w:rPr>
        <w:t xml:space="preserve">                          </w:t>
      </w:r>
      <w:r w:rsidRPr="00E93A69">
        <w:rPr>
          <w:lang w:bidi="ru-RU"/>
        </w:rPr>
        <w:t xml:space="preserve"> </w:t>
      </w:r>
      <w:proofErr w:type="spellStart"/>
      <w:r w:rsidRPr="00E93A69">
        <w:rPr>
          <w:lang w:bidi="ru-RU"/>
        </w:rPr>
        <w:t>мас-рестлинга</w:t>
      </w:r>
      <w:proofErr w:type="spellEnd"/>
      <w:r w:rsidRPr="00E93A69">
        <w:rPr>
          <w:lang w:bidi="ru-RU"/>
        </w:rPr>
        <w:t xml:space="preserve"> и другие. В работе Комитета участвуют около 60 </w:t>
      </w:r>
      <w:r w:rsidR="00BF3AB3">
        <w:rPr>
          <w:lang w:bidi="ru-RU"/>
        </w:rPr>
        <w:t>субъектов Российской Федерации</w:t>
      </w:r>
      <w:r w:rsidRPr="00E93A69">
        <w:rPr>
          <w:lang w:bidi="ru-RU"/>
        </w:rPr>
        <w:t>, которые представляют и развивают свои национальные виды спорта.</w:t>
      </w:r>
    </w:p>
    <w:p w:rsidR="00975696" w:rsidRPr="00975696" w:rsidRDefault="00E93A69" w:rsidP="00E93A69">
      <w:r w:rsidRPr="00E93A69">
        <w:rPr>
          <w:lang w:bidi="ru-RU"/>
        </w:rPr>
        <w:t>Включение Комитета национальных и неолимпийских видов спорта России в перечень субъектов физической культуры и спорта направлено на официальное признание и институцио</w:t>
      </w:r>
      <w:r w:rsidR="00145669">
        <w:rPr>
          <w:lang w:bidi="ru-RU"/>
        </w:rPr>
        <w:t>нальное закрепление его статуса</w:t>
      </w:r>
      <w:r w:rsidRPr="00E93A69">
        <w:rPr>
          <w:lang w:bidi="ru-RU"/>
        </w:rPr>
        <w:t xml:space="preserve"> </w:t>
      </w:r>
      <w:r w:rsidR="00BF3AB3">
        <w:rPr>
          <w:lang w:bidi="ru-RU"/>
        </w:rPr>
        <w:t>в качестве</w:t>
      </w:r>
      <w:r w:rsidRPr="00E93A69">
        <w:rPr>
          <w:lang w:bidi="ru-RU"/>
        </w:rPr>
        <w:t xml:space="preserve"> ключевого координирующего органа федераций национальных и неолимпийских видов спорта с государственными органами Российской Федерации. Закрепление статуса Комитета в числе субъектов физической культуры и спорта в Российской Федерации будет способствовать обеспечению системной поддержки развития данных видов спорта, сохранению культурного нас</w:t>
      </w:r>
      <w:r w:rsidR="00BF3AB3">
        <w:rPr>
          <w:lang w:bidi="ru-RU"/>
        </w:rPr>
        <w:t>ледия и традиций народов России, а также</w:t>
      </w:r>
      <w:r w:rsidRPr="00E93A69">
        <w:rPr>
          <w:lang w:bidi="ru-RU"/>
        </w:rPr>
        <w:t xml:space="preserve"> повышению эффективности использования потенциала национальных и неолимпийских видов спорта в физическом воспитании граждан, </w:t>
      </w:r>
      <w:r w:rsidR="00C40790">
        <w:rPr>
          <w:lang w:bidi="ru-RU"/>
        </w:rPr>
        <w:t>особенно</w:t>
      </w:r>
      <w:r w:rsidRPr="00E93A69">
        <w:rPr>
          <w:lang w:bidi="ru-RU"/>
        </w:rPr>
        <w:t xml:space="preserve"> детей и молодежи.</w:t>
      </w:r>
    </w:p>
    <w:sectPr w:rsidR="00975696" w:rsidRPr="00975696" w:rsidSect="0097569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A69" w:rsidRDefault="00E93A69" w:rsidP="00975696">
      <w:pPr>
        <w:spacing w:line="240" w:lineRule="auto"/>
      </w:pPr>
      <w:r>
        <w:separator/>
      </w:r>
    </w:p>
  </w:endnote>
  <w:endnote w:type="continuationSeparator" w:id="0">
    <w:p w:rsidR="00E93A69" w:rsidRDefault="00E93A69" w:rsidP="0097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A69" w:rsidRDefault="00E93A69" w:rsidP="00975696">
      <w:pPr>
        <w:spacing w:line="240" w:lineRule="auto"/>
      </w:pPr>
      <w:r>
        <w:separator/>
      </w:r>
    </w:p>
  </w:footnote>
  <w:footnote w:type="continuationSeparator" w:id="0">
    <w:p w:rsidR="00E93A69" w:rsidRDefault="00E93A69" w:rsidP="00975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62911"/>
      <w:docPartObj>
        <w:docPartGallery w:val="Page Numbers (Top of Page)"/>
        <w:docPartUnique/>
      </w:docPartObj>
    </w:sdtPr>
    <w:sdtEndPr/>
    <w:sdtContent>
      <w:p w:rsidR="00975696" w:rsidRDefault="00975696" w:rsidP="00975696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CD8">
          <w:rPr>
            <w:noProof/>
          </w:rPr>
          <w:t>2</w:t>
        </w:r>
        <w:r>
          <w:fldChar w:fldCharType="end"/>
        </w:r>
      </w:p>
    </w:sdtContent>
  </w:sdt>
  <w:p w:rsidR="00975696" w:rsidRDefault="009756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69"/>
    <w:rsid w:val="000109C0"/>
    <w:rsid w:val="00145669"/>
    <w:rsid w:val="001A1169"/>
    <w:rsid w:val="00431C0F"/>
    <w:rsid w:val="00531CD8"/>
    <w:rsid w:val="00696EFF"/>
    <w:rsid w:val="007E1245"/>
    <w:rsid w:val="008F0542"/>
    <w:rsid w:val="00975696"/>
    <w:rsid w:val="00BF3AB3"/>
    <w:rsid w:val="00C40790"/>
    <w:rsid w:val="00D50928"/>
    <w:rsid w:val="00E93A69"/>
    <w:rsid w:val="00EB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2C9ED-86C0-4E09-A34F-A9485019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456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5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Documents\&#1055;&#1086;&#1083;&#1100;&#1079;&#1086;&#1074;&#1072;&#1090;&#1077;&#1083;&#1100;&#1089;&#1082;&#1080;&#1077;%20&#1096;&#1072;&#1073;&#1083;&#1086;&#1085;&#1099;%20Office\&#1085;&#1086;&#1074;&#1099;&#1081;&#1044;&#1086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новыйДок</Template>
  <TotalTime>95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Айталина Егоровна</dc:creator>
  <cp:keywords/>
  <dc:description/>
  <cp:lastModifiedBy>Корнеев Кирилл Викторович</cp:lastModifiedBy>
  <cp:revision>5</cp:revision>
  <cp:lastPrinted>2026-02-27T07:15:00Z</cp:lastPrinted>
  <dcterms:created xsi:type="dcterms:W3CDTF">2026-02-17T05:01:00Z</dcterms:created>
  <dcterms:modified xsi:type="dcterms:W3CDTF">2026-02-27T07:29:00Z</dcterms:modified>
</cp:coreProperties>
</file>