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21E" w:rsidRPr="0012421E" w:rsidRDefault="0012421E" w:rsidP="0012421E">
      <w:pPr>
        <w:jc w:val="right"/>
      </w:pPr>
      <w:r w:rsidRPr="0012421E">
        <w:t>Вносится Государственным</w:t>
      </w:r>
    </w:p>
    <w:p w:rsidR="0012421E" w:rsidRPr="0012421E" w:rsidRDefault="0012421E" w:rsidP="0012421E">
      <w:pPr>
        <w:jc w:val="right"/>
      </w:pPr>
      <w:r w:rsidRPr="0012421E">
        <w:t xml:space="preserve">Собранием (Ил </w:t>
      </w:r>
      <w:proofErr w:type="spellStart"/>
      <w:r w:rsidRPr="0012421E">
        <w:t>Тумэн</w:t>
      </w:r>
      <w:proofErr w:type="spellEnd"/>
      <w:r w:rsidRPr="0012421E">
        <w:t>)</w:t>
      </w:r>
    </w:p>
    <w:p w:rsidR="0012421E" w:rsidRDefault="0012421E" w:rsidP="0012421E">
      <w:pPr>
        <w:jc w:val="right"/>
      </w:pPr>
      <w:r w:rsidRPr="0012421E">
        <w:t>Республики Саха (Якутия)</w:t>
      </w:r>
      <w:r w:rsidR="006D3C25">
        <w:t>,</w:t>
      </w:r>
    </w:p>
    <w:p w:rsidR="006D3C25" w:rsidRDefault="006D3C25" w:rsidP="0012421E">
      <w:pPr>
        <w:jc w:val="right"/>
      </w:pPr>
      <w:r>
        <w:t xml:space="preserve">Думой Чукотского </w:t>
      </w:r>
    </w:p>
    <w:p w:rsidR="006D3C25" w:rsidRDefault="006D3C25" w:rsidP="0012421E">
      <w:pPr>
        <w:jc w:val="right"/>
      </w:pPr>
      <w:r>
        <w:t>автономного округа,</w:t>
      </w:r>
    </w:p>
    <w:p w:rsidR="006D3C25" w:rsidRDefault="006D3C25" w:rsidP="0012421E">
      <w:pPr>
        <w:jc w:val="right"/>
      </w:pPr>
      <w:r w:rsidRPr="00CC4A00">
        <w:t xml:space="preserve">Законодательным Собранием </w:t>
      </w:r>
    </w:p>
    <w:p w:rsidR="006D3C25" w:rsidRDefault="006D3C25" w:rsidP="0012421E">
      <w:pPr>
        <w:jc w:val="right"/>
      </w:pPr>
      <w:r w:rsidRPr="00CC4A00">
        <w:t>Камчатского края,</w:t>
      </w:r>
    </w:p>
    <w:p w:rsidR="006D3C25" w:rsidRDefault="006D3C25" w:rsidP="0012421E">
      <w:pPr>
        <w:jc w:val="right"/>
      </w:pPr>
      <w:r w:rsidRPr="00CC4A00">
        <w:t>Магаданской областной Думой</w:t>
      </w:r>
      <w:r>
        <w:t>,</w:t>
      </w:r>
    </w:p>
    <w:p w:rsidR="006D3C25" w:rsidRDefault="006D3C25" w:rsidP="0012421E">
      <w:pPr>
        <w:jc w:val="right"/>
      </w:pPr>
      <w:r w:rsidRPr="00CC4A00">
        <w:t>Народным Хуралом Республики Бурятия,</w:t>
      </w:r>
    </w:p>
    <w:p w:rsidR="006D3C25" w:rsidRPr="0012421E" w:rsidRDefault="006D3C25" w:rsidP="0012421E">
      <w:pPr>
        <w:jc w:val="right"/>
      </w:pPr>
      <w:r w:rsidRPr="00CC4A00">
        <w:t>Сахалинской областной Думой</w:t>
      </w:r>
      <w:bookmarkStart w:id="0" w:name="_GoBack"/>
      <w:bookmarkEnd w:id="0"/>
    </w:p>
    <w:p w:rsidR="0012421E" w:rsidRDefault="0012421E" w:rsidP="0012421E"/>
    <w:p w:rsidR="0012421E" w:rsidRPr="0012421E" w:rsidRDefault="0012421E" w:rsidP="0012421E">
      <w:pPr>
        <w:jc w:val="right"/>
      </w:pPr>
      <w:r w:rsidRPr="0012421E">
        <w:t>Проект</w:t>
      </w:r>
    </w:p>
    <w:p w:rsidR="0012421E" w:rsidRPr="0012421E" w:rsidRDefault="0012421E" w:rsidP="0012421E"/>
    <w:p w:rsidR="0012421E" w:rsidRPr="006D3C25" w:rsidRDefault="0012421E" w:rsidP="0012421E">
      <w:pPr>
        <w:ind w:firstLine="0"/>
        <w:jc w:val="center"/>
        <w:rPr>
          <w:b/>
        </w:rPr>
      </w:pPr>
      <w:r w:rsidRPr="006D3C25">
        <w:rPr>
          <w:b/>
        </w:rPr>
        <w:t>РОССИЙСКАЯ ФЕДЕРАЦИЯ</w:t>
      </w:r>
    </w:p>
    <w:p w:rsidR="0012421E" w:rsidRPr="006D3C25" w:rsidRDefault="0012421E" w:rsidP="0012421E">
      <w:pPr>
        <w:ind w:firstLine="0"/>
        <w:jc w:val="center"/>
        <w:rPr>
          <w:b/>
        </w:rPr>
      </w:pPr>
    </w:p>
    <w:p w:rsidR="0012421E" w:rsidRPr="006D3C25" w:rsidRDefault="0012421E" w:rsidP="0012421E">
      <w:pPr>
        <w:ind w:firstLine="0"/>
        <w:jc w:val="center"/>
        <w:rPr>
          <w:b/>
          <w:lang w:bidi="ru-RU"/>
        </w:rPr>
      </w:pPr>
      <w:r w:rsidRPr="006D3C25">
        <w:rPr>
          <w:b/>
          <w:lang w:bidi="ru-RU"/>
        </w:rPr>
        <w:t>ФЕДЕРАЛЬНЫЙ ЗАКОН</w:t>
      </w:r>
    </w:p>
    <w:p w:rsidR="0012421E" w:rsidRPr="0012421E" w:rsidRDefault="0012421E" w:rsidP="0012421E">
      <w:pPr>
        <w:ind w:firstLine="0"/>
        <w:jc w:val="center"/>
        <w:rPr>
          <w:b/>
        </w:rPr>
      </w:pPr>
    </w:p>
    <w:p w:rsidR="0012421E" w:rsidRPr="0012421E" w:rsidRDefault="0012421E" w:rsidP="0012421E">
      <w:pPr>
        <w:ind w:firstLine="0"/>
        <w:jc w:val="center"/>
        <w:rPr>
          <w:rFonts w:ascii="Times New Roman Полужирный" w:hAnsi="Times New Roman Полужирный"/>
          <w:b/>
          <w:smallCaps/>
          <w:lang w:bidi="ru-RU"/>
        </w:rPr>
      </w:pPr>
      <w:r w:rsidRPr="0012421E">
        <w:rPr>
          <w:rFonts w:ascii="Times New Roman Полужирный" w:hAnsi="Times New Roman Полужирный"/>
          <w:b/>
          <w:smallCaps/>
          <w:lang w:bidi="ru-RU"/>
        </w:rPr>
        <w:t>О внесении изменения в статью 5 Федерального закона</w:t>
      </w:r>
    </w:p>
    <w:p w:rsidR="0012421E" w:rsidRPr="0012421E" w:rsidRDefault="0012421E" w:rsidP="0012421E">
      <w:pPr>
        <w:ind w:firstLine="0"/>
        <w:jc w:val="center"/>
        <w:rPr>
          <w:rFonts w:ascii="Times New Roman Полужирный" w:hAnsi="Times New Roman Полужирный"/>
          <w:b/>
          <w:smallCaps/>
          <w:lang w:bidi="ru-RU"/>
        </w:rPr>
      </w:pPr>
      <w:r w:rsidRPr="0012421E">
        <w:rPr>
          <w:rFonts w:ascii="Times New Roman Полужирный" w:hAnsi="Times New Roman Полужирный"/>
          <w:b/>
          <w:smallCaps/>
          <w:lang w:bidi="ru-RU"/>
        </w:rPr>
        <w:t>«О физической культуре и спорте в Российской Федерации»</w:t>
      </w:r>
    </w:p>
    <w:p w:rsidR="0012421E" w:rsidRDefault="0012421E" w:rsidP="0012421E">
      <w:pPr>
        <w:rPr>
          <w:b/>
        </w:rPr>
      </w:pPr>
    </w:p>
    <w:p w:rsidR="0012421E" w:rsidRPr="0012421E" w:rsidRDefault="0012421E" w:rsidP="0012421E">
      <w:pPr>
        <w:rPr>
          <w:b/>
        </w:rPr>
      </w:pPr>
    </w:p>
    <w:p w:rsidR="0012421E" w:rsidRPr="0012421E" w:rsidRDefault="0012421E" w:rsidP="0012421E">
      <w:r w:rsidRPr="0012421E">
        <w:t xml:space="preserve">Внести в статью 5 Федерального закона от 4 декабря 2007 года № 329-ФЗ </w:t>
      </w:r>
      <w:r>
        <w:t xml:space="preserve">                                    </w:t>
      </w:r>
      <w:r w:rsidRPr="0012421E">
        <w:t xml:space="preserve">«О физической культуре и спорте в Российской Федерации» (Собрание законодательства Российской Федерации, 2007, № 50, ст. 6242; 2011, № 9, ст. 1207; № 49, ст. 7062; 2013, </w:t>
      </w:r>
      <w:r>
        <w:t xml:space="preserve">                      </w:t>
      </w:r>
      <w:r w:rsidRPr="0012421E">
        <w:t xml:space="preserve">№ 27, ст. 3477; № 30, ст. 4025; 2015, № 41, ст. 5628; 2016, № 48, ст. 6736; 2017, № 14, </w:t>
      </w:r>
      <w:r>
        <w:t xml:space="preserve">                              </w:t>
      </w:r>
      <w:r w:rsidRPr="0012421E">
        <w:t xml:space="preserve">ст. 2003; 2018, № 52, ст. 8097; 2019, № 31, ст. 4462; 2020, № 31, ст. 5029, 5032; 2021, № 1, ст. 32; № 18, ст. 3071; 2023, № 10, ст. 1572; № 32, ст. 6185; № 49, ст. 8681; 2024, № 1, ст. 65; № 25, ст. 3403; № 31, ст. 4474; 2025, № 15, ст. 1791; 2025, № 26, </w:t>
      </w:r>
      <w:r w:rsidR="006D3C25">
        <w:t>ст. 3487) изменение, дополнив ее</w:t>
      </w:r>
      <w:r w:rsidRPr="0012421E">
        <w:t xml:space="preserve"> пунктом 15 следующего содержания:</w:t>
      </w:r>
    </w:p>
    <w:p w:rsidR="0012421E" w:rsidRPr="0012421E" w:rsidRDefault="0012421E" w:rsidP="0012421E">
      <w:r w:rsidRPr="0012421E">
        <w:t>«15) Комитет национальных и неолимпийских видов спорта России.».</w:t>
      </w:r>
    </w:p>
    <w:p w:rsidR="0012421E" w:rsidRDefault="0012421E" w:rsidP="0012421E"/>
    <w:p w:rsidR="0012421E" w:rsidRDefault="0012421E" w:rsidP="0012421E"/>
    <w:p w:rsidR="0012421E" w:rsidRDefault="0012421E" w:rsidP="0012421E"/>
    <w:p w:rsidR="006D3C25" w:rsidRDefault="006D3C25" w:rsidP="0012421E"/>
    <w:p w:rsidR="0012421E" w:rsidRPr="0012421E" w:rsidRDefault="0012421E" w:rsidP="0012421E">
      <w:pPr>
        <w:ind w:firstLine="0"/>
      </w:pPr>
      <w:r w:rsidRPr="0012421E">
        <w:t>Президент Российской Федерации</w:t>
      </w:r>
      <w:r w:rsidRPr="0012421E">
        <w:tab/>
      </w:r>
      <w:r w:rsidRPr="0012421E">
        <w:tab/>
      </w:r>
      <w:r w:rsidRPr="0012421E">
        <w:tab/>
      </w:r>
      <w:r w:rsidRPr="0012421E">
        <w:tab/>
      </w:r>
      <w:r>
        <w:tab/>
      </w:r>
      <w:r w:rsidRPr="0012421E">
        <w:tab/>
      </w:r>
      <w:r w:rsidRPr="0012421E">
        <w:tab/>
        <w:t xml:space="preserve"> В. Путин</w:t>
      </w:r>
    </w:p>
    <w:sectPr w:rsidR="0012421E" w:rsidRPr="0012421E" w:rsidSect="0097569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21E" w:rsidRDefault="0012421E" w:rsidP="00975696">
      <w:pPr>
        <w:spacing w:line="240" w:lineRule="auto"/>
      </w:pPr>
      <w:r>
        <w:separator/>
      </w:r>
    </w:p>
  </w:endnote>
  <w:endnote w:type="continuationSeparator" w:id="0">
    <w:p w:rsidR="0012421E" w:rsidRDefault="0012421E" w:rsidP="009756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21E" w:rsidRDefault="0012421E" w:rsidP="00975696">
      <w:pPr>
        <w:spacing w:line="240" w:lineRule="auto"/>
      </w:pPr>
      <w:r>
        <w:separator/>
      </w:r>
    </w:p>
  </w:footnote>
  <w:footnote w:type="continuationSeparator" w:id="0">
    <w:p w:rsidR="0012421E" w:rsidRDefault="0012421E" w:rsidP="009756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762911"/>
      <w:docPartObj>
        <w:docPartGallery w:val="Page Numbers (Top of Page)"/>
        <w:docPartUnique/>
      </w:docPartObj>
    </w:sdtPr>
    <w:sdtEndPr/>
    <w:sdtContent>
      <w:p w:rsidR="00975696" w:rsidRDefault="00975696" w:rsidP="00975696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C25">
          <w:rPr>
            <w:noProof/>
          </w:rPr>
          <w:t>2</w:t>
        </w:r>
        <w:r>
          <w:fldChar w:fldCharType="end"/>
        </w:r>
      </w:p>
    </w:sdtContent>
  </w:sdt>
  <w:p w:rsidR="00975696" w:rsidRDefault="009756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1E"/>
    <w:rsid w:val="0012421E"/>
    <w:rsid w:val="001A1169"/>
    <w:rsid w:val="00431C0F"/>
    <w:rsid w:val="00696EFF"/>
    <w:rsid w:val="006D3C25"/>
    <w:rsid w:val="007E1245"/>
    <w:rsid w:val="008F0542"/>
    <w:rsid w:val="0097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F4A47-DE49-4C2D-8B9F-435B07A2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Стиль1"/>
    <w:qFormat/>
    <w:rsid w:val="00696EFF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69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9756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696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6D3C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D3C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Documents\&#1055;&#1086;&#1083;&#1100;&#1079;&#1086;&#1074;&#1072;&#1090;&#1077;&#1083;&#1100;&#1089;&#1082;&#1080;&#1077;%20&#1096;&#1072;&#1073;&#1083;&#1086;&#1085;&#1099;%20Office\&#1085;&#1086;&#1074;&#1099;&#1081;&#1044;&#1086;&#108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новыйДок</Template>
  <TotalTime>10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Айталина Егоровна</dc:creator>
  <cp:keywords/>
  <dc:description/>
  <cp:lastModifiedBy>Корнеев Кирилл Викторович</cp:lastModifiedBy>
  <cp:revision>2</cp:revision>
  <cp:lastPrinted>2026-02-26T03:12:00Z</cp:lastPrinted>
  <dcterms:created xsi:type="dcterms:W3CDTF">2026-02-17T05:00:00Z</dcterms:created>
  <dcterms:modified xsi:type="dcterms:W3CDTF">2026-02-26T03:12:00Z</dcterms:modified>
</cp:coreProperties>
</file>