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F8394A" w14:textId="1241A037" w:rsidR="008B4EDA" w:rsidRDefault="008B4EDA" w:rsidP="0087468C">
      <w:pPr>
        <w:ind w:left="4536"/>
        <w:jc w:val="both"/>
        <w:rPr>
          <w:color w:val="000000"/>
          <w:sz w:val="28"/>
          <w:szCs w:val="28"/>
        </w:rPr>
      </w:pPr>
      <w:r w:rsidRPr="008B4EDA">
        <w:rPr>
          <w:color w:val="000000"/>
          <w:sz w:val="28"/>
          <w:szCs w:val="28"/>
        </w:rPr>
        <w:t>Вносится депутат</w:t>
      </w:r>
      <w:r>
        <w:rPr>
          <w:color w:val="000000"/>
          <w:sz w:val="28"/>
          <w:szCs w:val="28"/>
        </w:rPr>
        <w:t>а</w:t>
      </w:r>
      <w:r w:rsidRPr="008B4EDA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и</w:t>
      </w:r>
      <w:r w:rsidRPr="008B4EDA">
        <w:rPr>
          <w:color w:val="000000"/>
          <w:sz w:val="28"/>
          <w:szCs w:val="28"/>
        </w:rPr>
        <w:t xml:space="preserve"> Госуд</w:t>
      </w:r>
      <w:r w:rsidR="0087468C">
        <w:rPr>
          <w:color w:val="000000"/>
          <w:sz w:val="28"/>
          <w:szCs w:val="28"/>
        </w:rPr>
        <w:t>арственной Думы </w:t>
      </w:r>
      <w:r w:rsidR="0087468C">
        <w:rPr>
          <w:color w:val="000000"/>
          <w:sz w:val="28"/>
          <w:szCs w:val="28"/>
        </w:rPr>
        <w:br/>
      </w:r>
      <w:proofErr w:type="spellStart"/>
      <w:r w:rsidR="0087468C">
        <w:rPr>
          <w:color w:val="000000"/>
          <w:sz w:val="28"/>
          <w:szCs w:val="28"/>
        </w:rPr>
        <w:t>А.Г.Аксаковым</w:t>
      </w:r>
      <w:proofErr w:type="spellEnd"/>
      <w:r w:rsidR="0087468C">
        <w:rPr>
          <w:color w:val="000000"/>
          <w:sz w:val="28"/>
          <w:szCs w:val="28"/>
        </w:rPr>
        <w:t>, </w:t>
      </w:r>
      <w:proofErr w:type="spellStart"/>
      <w:r w:rsidR="0087468C">
        <w:rPr>
          <w:color w:val="000000"/>
          <w:sz w:val="28"/>
          <w:szCs w:val="28"/>
        </w:rPr>
        <w:t>К.М.Бахаревым</w:t>
      </w:r>
      <w:proofErr w:type="spellEnd"/>
      <w:r w:rsidR="0087468C">
        <w:rPr>
          <w:color w:val="000000"/>
          <w:sz w:val="28"/>
          <w:szCs w:val="28"/>
        </w:rPr>
        <w:t xml:space="preserve">, </w:t>
      </w:r>
    </w:p>
    <w:p w14:paraId="0E848494" w14:textId="02594CC0" w:rsidR="008B4EDA" w:rsidRPr="008B4EDA" w:rsidRDefault="0087468C" w:rsidP="0087468C">
      <w:pPr>
        <w:ind w:left="4536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А.Н.Свистуновым</w:t>
      </w:r>
      <w:proofErr w:type="spellEnd"/>
      <w:r>
        <w:rPr>
          <w:color w:val="000000"/>
          <w:sz w:val="28"/>
          <w:szCs w:val="28"/>
        </w:rPr>
        <w:t>, </w:t>
      </w:r>
      <w:proofErr w:type="spellStart"/>
      <w:r>
        <w:rPr>
          <w:color w:val="000000"/>
          <w:sz w:val="28"/>
          <w:szCs w:val="28"/>
        </w:rPr>
        <w:t>В.С.Макаровым</w:t>
      </w:r>
      <w:proofErr w:type="spellEnd"/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br/>
      </w:r>
      <w:r w:rsidR="008B4EDA" w:rsidRPr="008B4EDA">
        <w:rPr>
          <w:color w:val="000000"/>
          <w:sz w:val="28"/>
          <w:szCs w:val="28"/>
        </w:rPr>
        <w:t>сенатор</w:t>
      </w:r>
      <w:r w:rsidR="008B4EDA">
        <w:rPr>
          <w:color w:val="000000"/>
          <w:sz w:val="28"/>
          <w:szCs w:val="28"/>
        </w:rPr>
        <w:t>а</w:t>
      </w:r>
      <w:r w:rsidR="008B4EDA" w:rsidRPr="008B4EDA">
        <w:rPr>
          <w:color w:val="000000"/>
          <w:sz w:val="28"/>
          <w:szCs w:val="28"/>
        </w:rPr>
        <w:t>м</w:t>
      </w:r>
      <w:r w:rsidR="008B4EDA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 </w:t>
      </w:r>
      <w:r w:rsidR="008B4EDA" w:rsidRPr="008B4EDA">
        <w:rPr>
          <w:color w:val="000000"/>
          <w:sz w:val="28"/>
          <w:szCs w:val="28"/>
        </w:rPr>
        <w:t xml:space="preserve">Российской Федерации </w:t>
      </w:r>
      <w:proofErr w:type="spellStart"/>
      <w:r w:rsidR="008B4EDA" w:rsidRPr="008B4EDA">
        <w:rPr>
          <w:color w:val="000000"/>
          <w:sz w:val="28"/>
          <w:szCs w:val="28"/>
        </w:rPr>
        <w:t>Н.А.Журавлевым</w:t>
      </w:r>
      <w:proofErr w:type="spellEnd"/>
      <w:r>
        <w:rPr>
          <w:color w:val="000000"/>
          <w:sz w:val="28"/>
          <w:szCs w:val="28"/>
        </w:rPr>
        <w:t>, </w:t>
      </w:r>
      <w:proofErr w:type="spellStart"/>
      <w:r>
        <w:rPr>
          <w:color w:val="000000"/>
          <w:sz w:val="28"/>
          <w:szCs w:val="28"/>
        </w:rPr>
        <w:t>М.М.Ульбашевым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А.Д.Артамоновым</w:t>
      </w:r>
      <w:proofErr w:type="spellEnd"/>
      <w:r>
        <w:rPr>
          <w:color w:val="000000"/>
          <w:sz w:val="28"/>
          <w:szCs w:val="28"/>
        </w:rPr>
        <w:t>, </w:t>
      </w:r>
      <w:bookmarkStart w:id="0" w:name="_GoBack"/>
      <w:bookmarkEnd w:id="0"/>
      <w:proofErr w:type="spellStart"/>
      <w:r>
        <w:rPr>
          <w:color w:val="000000"/>
          <w:sz w:val="28"/>
          <w:szCs w:val="28"/>
        </w:rPr>
        <w:t>М.Г.Сидухиной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С.А.Карякиным</w:t>
      </w:r>
      <w:proofErr w:type="spellEnd"/>
    </w:p>
    <w:p w14:paraId="0CDEE55B" w14:textId="77777777" w:rsidR="008B4EDA" w:rsidRPr="008B4EDA" w:rsidRDefault="008B4EDA" w:rsidP="008B4EDA">
      <w:pPr>
        <w:ind w:left="3828"/>
        <w:jc w:val="both"/>
        <w:rPr>
          <w:color w:val="000000"/>
          <w:sz w:val="28"/>
          <w:szCs w:val="28"/>
        </w:rPr>
      </w:pPr>
    </w:p>
    <w:p w14:paraId="5E118164" w14:textId="77777777" w:rsidR="008B4EDA" w:rsidRPr="008B4EDA" w:rsidRDefault="008B4EDA" w:rsidP="008B4EDA">
      <w:pPr>
        <w:ind w:left="3828"/>
        <w:jc w:val="both"/>
        <w:rPr>
          <w:color w:val="000000"/>
          <w:sz w:val="28"/>
          <w:szCs w:val="28"/>
        </w:rPr>
      </w:pPr>
    </w:p>
    <w:p w14:paraId="609DAF0B" w14:textId="77777777" w:rsidR="008B4EDA" w:rsidRPr="008B4EDA" w:rsidRDefault="008B4EDA" w:rsidP="008B4EDA">
      <w:pPr>
        <w:ind w:left="3828"/>
        <w:jc w:val="both"/>
        <w:rPr>
          <w:color w:val="000000"/>
          <w:sz w:val="28"/>
          <w:szCs w:val="28"/>
        </w:rPr>
      </w:pPr>
    </w:p>
    <w:p w14:paraId="71E138A5" w14:textId="77777777" w:rsidR="008B4EDA" w:rsidRPr="008B4EDA" w:rsidRDefault="008B4EDA" w:rsidP="008B4EDA">
      <w:pPr>
        <w:ind w:left="6663"/>
        <w:jc w:val="both"/>
        <w:rPr>
          <w:color w:val="000000"/>
          <w:sz w:val="28"/>
          <w:szCs w:val="28"/>
        </w:rPr>
      </w:pPr>
    </w:p>
    <w:p w14:paraId="68471849" w14:textId="77777777" w:rsidR="008B4EDA" w:rsidRPr="008B4EDA" w:rsidRDefault="008B4EDA" w:rsidP="008B4EDA">
      <w:pPr>
        <w:ind w:left="6663"/>
        <w:jc w:val="both"/>
        <w:rPr>
          <w:color w:val="000000"/>
          <w:sz w:val="28"/>
          <w:szCs w:val="28"/>
        </w:rPr>
      </w:pPr>
      <w:r w:rsidRPr="008B4EDA">
        <w:rPr>
          <w:color w:val="000000"/>
          <w:sz w:val="28"/>
          <w:szCs w:val="28"/>
        </w:rPr>
        <w:t xml:space="preserve">Проект № </w:t>
      </w:r>
    </w:p>
    <w:p w14:paraId="0A7B9C96" w14:textId="77777777" w:rsidR="008B4EDA" w:rsidRDefault="008B4EDA" w:rsidP="008B4EDA">
      <w:pPr>
        <w:ind w:left="6663"/>
        <w:jc w:val="both"/>
        <w:rPr>
          <w:color w:val="000000"/>
          <w:sz w:val="28"/>
          <w:szCs w:val="28"/>
        </w:rPr>
      </w:pPr>
    </w:p>
    <w:p w14:paraId="5F95DE6A" w14:textId="77777777" w:rsidR="008B4EDA" w:rsidRPr="008B4EDA" w:rsidRDefault="008B4EDA" w:rsidP="008B4EDA">
      <w:pPr>
        <w:ind w:left="6663"/>
        <w:jc w:val="both"/>
        <w:rPr>
          <w:color w:val="000000"/>
          <w:sz w:val="28"/>
          <w:szCs w:val="28"/>
        </w:rPr>
      </w:pPr>
    </w:p>
    <w:p w14:paraId="4332E7D4" w14:textId="77777777" w:rsidR="008B4EDA" w:rsidRPr="008B4EDA" w:rsidRDefault="008B4EDA" w:rsidP="008B4EDA">
      <w:pPr>
        <w:jc w:val="both"/>
        <w:rPr>
          <w:color w:val="000000"/>
          <w:sz w:val="28"/>
          <w:szCs w:val="28"/>
        </w:rPr>
      </w:pPr>
    </w:p>
    <w:p w14:paraId="12F498D8" w14:textId="77777777" w:rsidR="008B4EDA" w:rsidRPr="008B4EDA" w:rsidRDefault="008B4EDA" w:rsidP="008B4EDA">
      <w:pPr>
        <w:jc w:val="both"/>
        <w:rPr>
          <w:color w:val="000000"/>
          <w:sz w:val="28"/>
          <w:szCs w:val="28"/>
        </w:rPr>
      </w:pPr>
    </w:p>
    <w:p w14:paraId="35168B9D" w14:textId="77777777" w:rsidR="008B4EDA" w:rsidRPr="008B4EDA" w:rsidRDefault="008B4EDA" w:rsidP="008B4EDA">
      <w:pPr>
        <w:spacing w:line="480" w:lineRule="auto"/>
        <w:jc w:val="center"/>
        <w:rPr>
          <w:b/>
          <w:color w:val="000000"/>
          <w:sz w:val="28"/>
          <w:szCs w:val="28"/>
        </w:rPr>
      </w:pPr>
      <w:r w:rsidRPr="008B4EDA">
        <w:rPr>
          <w:b/>
          <w:color w:val="000000"/>
          <w:sz w:val="28"/>
          <w:szCs w:val="28"/>
        </w:rPr>
        <w:t>ФЕДЕРАЛЬНЫЙ ЗАКОН</w:t>
      </w:r>
    </w:p>
    <w:p w14:paraId="3CF6D649" w14:textId="77777777" w:rsidR="008B4EDA" w:rsidRPr="008B4EDA" w:rsidRDefault="008B4EDA" w:rsidP="008B4EDA">
      <w:pPr>
        <w:spacing w:line="276" w:lineRule="auto"/>
        <w:jc w:val="center"/>
        <w:rPr>
          <w:color w:val="000000"/>
          <w:sz w:val="28"/>
          <w:szCs w:val="28"/>
        </w:rPr>
      </w:pPr>
    </w:p>
    <w:p w14:paraId="64877699" w14:textId="77777777" w:rsidR="008B4EDA" w:rsidRPr="008B4EDA" w:rsidRDefault="008B4EDA" w:rsidP="008B4EDA">
      <w:pPr>
        <w:spacing w:line="276" w:lineRule="auto"/>
        <w:jc w:val="center"/>
        <w:rPr>
          <w:color w:val="000000"/>
          <w:sz w:val="28"/>
          <w:szCs w:val="28"/>
        </w:rPr>
      </w:pPr>
    </w:p>
    <w:p w14:paraId="3BDDC1BF" w14:textId="77777777" w:rsidR="008B4EDA" w:rsidRPr="008B4EDA" w:rsidRDefault="008B4EDA" w:rsidP="008B4EDA">
      <w:pPr>
        <w:jc w:val="center"/>
        <w:rPr>
          <w:b/>
          <w:sz w:val="28"/>
          <w:szCs w:val="28"/>
        </w:rPr>
      </w:pPr>
      <w:r w:rsidRPr="008B4EDA">
        <w:rPr>
          <w:b/>
          <w:sz w:val="28"/>
          <w:szCs w:val="28"/>
        </w:rPr>
        <w:t xml:space="preserve">О внесении изменений в Федеральный закон «О страховании вкладов в банках Российской Федерации» и Федеральный закон </w:t>
      </w:r>
      <w:r w:rsidRPr="008B4EDA">
        <w:rPr>
          <w:b/>
          <w:sz w:val="28"/>
          <w:szCs w:val="28"/>
        </w:rPr>
        <w:br/>
        <w:t>«О несостоятельности (банкротстве)»</w:t>
      </w:r>
    </w:p>
    <w:p w14:paraId="455E8105" w14:textId="77777777" w:rsidR="008B4EDA" w:rsidRPr="008B4EDA" w:rsidRDefault="008B4EDA" w:rsidP="008B4EDA">
      <w:pPr>
        <w:spacing w:line="480" w:lineRule="atLeast"/>
        <w:jc w:val="both"/>
        <w:rPr>
          <w:color w:val="000000"/>
          <w:sz w:val="28"/>
          <w:szCs w:val="28"/>
        </w:rPr>
      </w:pPr>
    </w:p>
    <w:p w14:paraId="55888557" w14:textId="77777777" w:rsidR="008B4EDA" w:rsidRPr="008B4EDA" w:rsidRDefault="008B4EDA" w:rsidP="008B4EDA">
      <w:pPr>
        <w:spacing w:line="480" w:lineRule="atLeast"/>
        <w:jc w:val="both"/>
        <w:rPr>
          <w:color w:val="000000"/>
          <w:sz w:val="28"/>
          <w:szCs w:val="28"/>
        </w:rPr>
      </w:pPr>
    </w:p>
    <w:p w14:paraId="7170435A" w14:textId="77777777" w:rsidR="008B4EDA" w:rsidRPr="008B4EDA" w:rsidRDefault="008B4EDA" w:rsidP="008B4EDA">
      <w:pPr>
        <w:spacing w:line="480" w:lineRule="atLeast"/>
        <w:jc w:val="both"/>
        <w:rPr>
          <w:i/>
          <w:color w:val="000000"/>
          <w:sz w:val="28"/>
          <w:szCs w:val="28"/>
        </w:rPr>
      </w:pPr>
    </w:p>
    <w:p w14:paraId="7AD4D159" w14:textId="77777777" w:rsidR="008B4EDA" w:rsidRPr="008B4EDA" w:rsidRDefault="008B4EDA" w:rsidP="008B4EDA">
      <w:pPr>
        <w:spacing w:line="480" w:lineRule="atLeast"/>
        <w:jc w:val="both"/>
        <w:rPr>
          <w:color w:val="000000"/>
          <w:sz w:val="28"/>
          <w:szCs w:val="28"/>
        </w:rPr>
      </w:pPr>
    </w:p>
    <w:p w14:paraId="517034B3" w14:textId="77777777" w:rsidR="008B4EDA" w:rsidRPr="008B4EDA" w:rsidRDefault="008B4EDA" w:rsidP="008B4EDA">
      <w:pPr>
        <w:spacing w:line="480" w:lineRule="atLeast"/>
        <w:jc w:val="both"/>
        <w:rPr>
          <w:color w:val="000000"/>
          <w:sz w:val="28"/>
          <w:szCs w:val="28"/>
        </w:rPr>
      </w:pPr>
    </w:p>
    <w:p w14:paraId="58A28A1F" w14:textId="77777777" w:rsidR="008B4EDA" w:rsidRPr="008B4EDA" w:rsidRDefault="008B4EDA" w:rsidP="008B4EDA">
      <w:pPr>
        <w:spacing w:line="480" w:lineRule="auto"/>
        <w:ind w:firstLine="709"/>
        <w:jc w:val="both"/>
        <w:rPr>
          <w:b/>
          <w:bCs/>
          <w:color w:val="000000"/>
          <w:sz w:val="28"/>
          <w:szCs w:val="28"/>
        </w:rPr>
      </w:pPr>
      <w:r w:rsidRPr="008B4EDA">
        <w:rPr>
          <w:b/>
          <w:bCs/>
          <w:color w:val="000000"/>
          <w:sz w:val="28"/>
          <w:szCs w:val="28"/>
        </w:rPr>
        <w:t>Статья 1</w:t>
      </w:r>
    </w:p>
    <w:p w14:paraId="2A63A9AB" w14:textId="1B73CBEF" w:rsidR="00166D9F" w:rsidRPr="008B4EDA" w:rsidRDefault="00166D9F" w:rsidP="00855D2A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proofErr w:type="gramStart"/>
      <w:r w:rsidRPr="008B4EDA">
        <w:rPr>
          <w:noProof/>
          <w:sz w:val="28"/>
          <w:szCs w:val="28"/>
        </w:rPr>
        <w:t xml:space="preserve">Внести в Федеральный закон от 23 декабря 2003 года № 177-ФЗ </w:t>
      </w:r>
      <w:r w:rsidR="0041253D" w:rsidRPr="008B4EDA">
        <w:rPr>
          <w:noProof/>
          <w:sz w:val="28"/>
          <w:szCs w:val="28"/>
        </w:rPr>
        <w:br/>
      </w:r>
      <w:r w:rsidRPr="008B4EDA">
        <w:rPr>
          <w:noProof/>
          <w:sz w:val="28"/>
          <w:szCs w:val="28"/>
        </w:rPr>
        <w:t>«О страховании вкладов в банках Российской Федерации» (Собрание законодательства Российской Федерации, 2003, № 52, ст. 5029</w:t>
      </w:r>
      <w:r w:rsidR="005F1FA8" w:rsidRPr="008B4EDA">
        <w:rPr>
          <w:noProof/>
          <w:sz w:val="28"/>
          <w:szCs w:val="28"/>
        </w:rPr>
        <w:t xml:space="preserve">; 2008, № 52, ст. 6225; 2017, № 18, ст. 2669; 2018, № 18, ст.2576; № 32, ст. 5115; 2020, </w:t>
      </w:r>
      <w:r w:rsidR="0041253D" w:rsidRPr="008B4EDA">
        <w:rPr>
          <w:noProof/>
          <w:sz w:val="28"/>
          <w:szCs w:val="28"/>
        </w:rPr>
        <w:br/>
      </w:r>
      <w:r w:rsidR="005F1FA8" w:rsidRPr="008B4EDA">
        <w:rPr>
          <w:noProof/>
          <w:sz w:val="28"/>
          <w:szCs w:val="28"/>
        </w:rPr>
        <w:lastRenderedPageBreak/>
        <w:t>№ 22, ст. 3384; № 30, ст. 4738; 2022, № 50, ст. 8792;</w:t>
      </w:r>
      <w:proofErr w:type="gramEnd"/>
      <w:r w:rsidR="005F1FA8" w:rsidRPr="008B4EDA">
        <w:rPr>
          <w:noProof/>
          <w:sz w:val="28"/>
          <w:szCs w:val="28"/>
        </w:rPr>
        <w:t xml:space="preserve"> </w:t>
      </w:r>
      <w:proofErr w:type="gramStart"/>
      <w:r w:rsidR="005F1FA8" w:rsidRPr="008B4EDA">
        <w:rPr>
          <w:noProof/>
          <w:sz w:val="28"/>
          <w:szCs w:val="28"/>
        </w:rPr>
        <w:t>2023, № 12, ст. 1896; 2024, № 1, ст. 36</w:t>
      </w:r>
      <w:r w:rsidRPr="008B4EDA">
        <w:rPr>
          <w:noProof/>
          <w:sz w:val="28"/>
          <w:szCs w:val="28"/>
        </w:rPr>
        <w:t>) следующие изменения:</w:t>
      </w:r>
      <w:proofErr w:type="gramEnd"/>
    </w:p>
    <w:p w14:paraId="4C70BDEB" w14:textId="6E99B1F5" w:rsidR="00166D9F" w:rsidRPr="008B4EDA" w:rsidRDefault="00166D9F" w:rsidP="00855D2A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r w:rsidRPr="008B4EDA">
        <w:rPr>
          <w:noProof/>
          <w:sz w:val="28"/>
          <w:szCs w:val="28"/>
        </w:rPr>
        <w:t>1) в статье 2:</w:t>
      </w:r>
    </w:p>
    <w:p w14:paraId="1C32AE13" w14:textId="26BCC0BD" w:rsidR="00166D9F" w:rsidRPr="008B4EDA" w:rsidRDefault="008B4EDA" w:rsidP="00855D2A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а) </w:t>
      </w:r>
      <w:r w:rsidR="00166D9F" w:rsidRPr="008B4EDA">
        <w:rPr>
          <w:noProof/>
          <w:sz w:val="28"/>
          <w:szCs w:val="28"/>
        </w:rPr>
        <w:t xml:space="preserve">пункт 2 дополнить предложением следующего содержания </w:t>
      </w:r>
      <w:r w:rsidR="0041253D" w:rsidRPr="008B4EDA">
        <w:rPr>
          <w:noProof/>
          <w:sz w:val="28"/>
          <w:szCs w:val="28"/>
        </w:rPr>
        <w:br/>
      </w:r>
      <w:r w:rsidR="00166D9F" w:rsidRPr="008B4EDA">
        <w:rPr>
          <w:noProof/>
          <w:sz w:val="28"/>
          <w:szCs w:val="28"/>
        </w:rPr>
        <w:t>«Для целей настоящего Федерального закона к вкладам относятся также электронные денежные средства лиц, указанных в пункте 4 настоящей статьи»;</w:t>
      </w:r>
    </w:p>
    <w:p w14:paraId="5F4CD03D" w14:textId="24803817" w:rsidR="00166D9F" w:rsidRPr="008B4EDA" w:rsidRDefault="00166D9F" w:rsidP="00855D2A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proofErr w:type="gramStart"/>
      <w:r w:rsidRPr="008B4EDA">
        <w:rPr>
          <w:noProof/>
          <w:sz w:val="28"/>
          <w:szCs w:val="28"/>
        </w:rPr>
        <w:t xml:space="preserve">б) пункт 4 дополнить предложением следующего содержания </w:t>
      </w:r>
      <w:r w:rsidR="0041253D" w:rsidRPr="008B4EDA">
        <w:rPr>
          <w:noProof/>
          <w:sz w:val="28"/>
          <w:szCs w:val="28"/>
        </w:rPr>
        <w:br/>
      </w:r>
      <w:r w:rsidRPr="008B4EDA">
        <w:rPr>
          <w:noProof/>
          <w:sz w:val="28"/>
          <w:szCs w:val="28"/>
        </w:rPr>
        <w:t xml:space="preserve">«Для целей настоящего Федерального закона к вкладчикам относятся также граждане Российской Федерации, иностранные граждане, </w:t>
      </w:r>
      <w:r w:rsidR="008B4EDA">
        <w:rPr>
          <w:noProof/>
          <w:sz w:val="28"/>
          <w:szCs w:val="28"/>
        </w:rPr>
        <w:br/>
      </w:r>
      <w:r w:rsidRPr="008B4EDA">
        <w:rPr>
          <w:noProof/>
          <w:sz w:val="28"/>
          <w:szCs w:val="28"/>
        </w:rPr>
        <w:t>лица без гражданства, в том числе осуществляющие предпринимательскую или предусмотренную федеральным законом профессиональную деятельность, или юридические лица, указанные в статье 5</w:t>
      </w:r>
      <w:r w:rsidRPr="008B4EDA">
        <w:rPr>
          <w:noProof/>
          <w:sz w:val="28"/>
          <w:szCs w:val="28"/>
          <w:vertAlign w:val="superscript"/>
        </w:rPr>
        <w:t>1</w:t>
      </w:r>
      <w:r w:rsidRPr="008B4EDA">
        <w:rPr>
          <w:noProof/>
          <w:sz w:val="28"/>
          <w:szCs w:val="28"/>
        </w:rPr>
        <w:t xml:space="preserve"> настоящего Федерального закона, заключившие с банком договор, предусмотренный частью 1 статьи 7 Федерального закона от 27 июня 2011</w:t>
      </w:r>
      <w:proofErr w:type="gramEnd"/>
      <w:r w:rsidRPr="008B4EDA">
        <w:rPr>
          <w:noProof/>
          <w:sz w:val="28"/>
          <w:szCs w:val="28"/>
        </w:rPr>
        <w:t xml:space="preserve"> года № 161-ФЗ </w:t>
      </w:r>
      <w:r w:rsidR="008B4EDA">
        <w:rPr>
          <w:noProof/>
          <w:sz w:val="28"/>
          <w:szCs w:val="28"/>
        </w:rPr>
        <w:br/>
      </w:r>
      <w:r w:rsidRPr="008B4EDA">
        <w:rPr>
          <w:noProof/>
          <w:sz w:val="28"/>
          <w:szCs w:val="28"/>
        </w:rPr>
        <w:t xml:space="preserve">«О национальной платежной системе» (далее </w:t>
      </w:r>
      <w:r w:rsidR="008B4EDA">
        <w:rPr>
          <w:noProof/>
          <w:sz w:val="28"/>
          <w:szCs w:val="28"/>
        </w:rPr>
        <w:t>-</w:t>
      </w:r>
      <w:r w:rsidRPr="008B4EDA">
        <w:rPr>
          <w:noProof/>
          <w:sz w:val="28"/>
          <w:szCs w:val="28"/>
        </w:rPr>
        <w:t xml:space="preserve"> договор об оказании услуг по переводу электронных денежных средств)»;</w:t>
      </w:r>
    </w:p>
    <w:p w14:paraId="20DD9CFD" w14:textId="2DBB7467" w:rsidR="00166D9F" w:rsidRPr="008B4EDA" w:rsidRDefault="00166D9F" w:rsidP="00855D2A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r w:rsidRPr="008B4EDA">
        <w:rPr>
          <w:noProof/>
          <w:sz w:val="28"/>
          <w:szCs w:val="28"/>
        </w:rPr>
        <w:t xml:space="preserve">2) пункт 5 части 2 статьи 5 дополнить словами «вкладчика, </w:t>
      </w:r>
      <w:r w:rsidR="0041253D" w:rsidRPr="008B4EDA">
        <w:rPr>
          <w:noProof/>
          <w:sz w:val="28"/>
          <w:szCs w:val="28"/>
        </w:rPr>
        <w:br/>
      </w:r>
      <w:r w:rsidRPr="008B4EDA">
        <w:rPr>
          <w:noProof/>
          <w:sz w:val="28"/>
          <w:szCs w:val="28"/>
        </w:rPr>
        <w:t xml:space="preserve">в отношении которого не проводилась идентификация или упрощенная идентификация в соответствии с Федеральным законом от 7 августа </w:t>
      </w:r>
      <w:r w:rsidR="008B4EDA">
        <w:rPr>
          <w:noProof/>
          <w:sz w:val="28"/>
          <w:szCs w:val="28"/>
        </w:rPr>
        <w:br/>
      </w:r>
      <w:r w:rsidRPr="008B4EDA">
        <w:rPr>
          <w:noProof/>
          <w:sz w:val="28"/>
          <w:szCs w:val="28"/>
        </w:rPr>
        <w:t xml:space="preserve">2001 года № 115-ФЗ «О противодействии легализации (отмыванию) </w:t>
      </w:r>
      <w:r w:rsidRPr="008B4EDA">
        <w:rPr>
          <w:noProof/>
          <w:sz w:val="28"/>
          <w:szCs w:val="28"/>
        </w:rPr>
        <w:lastRenderedPageBreak/>
        <w:t>доходов, полученных преступным путем, и финансированию терроризма»»;</w:t>
      </w:r>
    </w:p>
    <w:p w14:paraId="70DC4DCE" w14:textId="4B2B28D9" w:rsidR="00166D9F" w:rsidRPr="008B4EDA" w:rsidRDefault="00166D9F" w:rsidP="00855D2A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r w:rsidRPr="008B4EDA">
        <w:rPr>
          <w:noProof/>
          <w:sz w:val="28"/>
          <w:szCs w:val="28"/>
        </w:rPr>
        <w:t>3) в пункте 4</w:t>
      </w:r>
      <w:r w:rsidRPr="008B4EDA">
        <w:rPr>
          <w:noProof/>
          <w:sz w:val="28"/>
          <w:szCs w:val="28"/>
          <w:vertAlign w:val="superscript"/>
        </w:rPr>
        <w:t>1</w:t>
      </w:r>
      <w:r w:rsidRPr="008B4EDA">
        <w:rPr>
          <w:noProof/>
          <w:sz w:val="28"/>
          <w:szCs w:val="28"/>
        </w:rPr>
        <w:t xml:space="preserve"> части 3 статьи 6 слова «или договор банковского счета» заменить словами «, договор банковского счета или договор об</w:t>
      </w:r>
      <w:r w:rsidR="0041253D" w:rsidRPr="008B4EDA">
        <w:rPr>
          <w:noProof/>
          <w:sz w:val="28"/>
          <w:szCs w:val="28"/>
        </w:rPr>
        <w:t> </w:t>
      </w:r>
      <w:r w:rsidRPr="008B4EDA">
        <w:rPr>
          <w:noProof/>
          <w:sz w:val="28"/>
          <w:szCs w:val="28"/>
        </w:rPr>
        <w:t>оказании услуг по переводу электронных денежных средств»;</w:t>
      </w:r>
    </w:p>
    <w:p w14:paraId="4EA1C502" w14:textId="77777777" w:rsidR="00166D9F" w:rsidRPr="008B4EDA" w:rsidRDefault="00166D9F" w:rsidP="00855D2A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r w:rsidRPr="008B4EDA">
        <w:rPr>
          <w:noProof/>
          <w:sz w:val="28"/>
          <w:szCs w:val="28"/>
        </w:rPr>
        <w:t>4) в статье 12:</w:t>
      </w:r>
    </w:p>
    <w:p w14:paraId="2F0FAA3B" w14:textId="77777777" w:rsidR="00166D9F" w:rsidRPr="008B4EDA" w:rsidRDefault="00166D9F" w:rsidP="00855D2A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r w:rsidRPr="008B4EDA">
        <w:rPr>
          <w:noProof/>
          <w:sz w:val="28"/>
          <w:szCs w:val="28"/>
        </w:rPr>
        <w:t>а) часть 11 после слов «за исключением вкладов индивидуальных предпринимателей, открытых для осуществления предпринимательской деятельности,» дополнить словами «вкладов, являющихся электронными денежными средствами,»;</w:t>
      </w:r>
    </w:p>
    <w:p w14:paraId="07025E5F" w14:textId="442DEE8F" w:rsidR="00166D9F" w:rsidRPr="008B4EDA" w:rsidRDefault="00166D9F" w:rsidP="00855D2A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r w:rsidRPr="008B4EDA">
        <w:rPr>
          <w:noProof/>
          <w:sz w:val="28"/>
          <w:szCs w:val="28"/>
        </w:rPr>
        <w:t>б) часть 11</w:t>
      </w:r>
      <w:r w:rsidRPr="008B4EDA">
        <w:rPr>
          <w:noProof/>
          <w:sz w:val="28"/>
          <w:szCs w:val="28"/>
          <w:vertAlign w:val="superscript"/>
        </w:rPr>
        <w:t>1</w:t>
      </w:r>
      <w:r w:rsidRPr="008B4EDA">
        <w:rPr>
          <w:noProof/>
          <w:sz w:val="28"/>
          <w:szCs w:val="28"/>
        </w:rPr>
        <w:t xml:space="preserve"> после слов «по вкладам индивидуальных предпринимателей, открытым для осуществления предпринимательской деятельности,» дополнить словами «по вкладам, являющимся электронными денежными средствами,»;</w:t>
      </w:r>
    </w:p>
    <w:p w14:paraId="00EB1A30" w14:textId="3125CF8C" w:rsidR="00166D9F" w:rsidRPr="008B4EDA" w:rsidRDefault="00166D9F" w:rsidP="00855D2A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r w:rsidRPr="008B4EDA">
        <w:rPr>
          <w:noProof/>
          <w:sz w:val="28"/>
          <w:szCs w:val="28"/>
        </w:rPr>
        <w:t>в) в части 11</w:t>
      </w:r>
      <w:r w:rsidRPr="008B4EDA">
        <w:rPr>
          <w:noProof/>
          <w:sz w:val="28"/>
          <w:szCs w:val="28"/>
          <w:vertAlign w:val="superscript"/>
        </w:rPr>
        <w:t>5</w:t>
      </w:r>
      <w:r w:rsidRPr="008B4EDA">
        <w:rPr>
          <w:noProof/>
          <w:sz w:val="28"/>
          <w:szCs w:val="28"/>
        </w:rPr>
        <w:t>:</w:t>
      </w:r>
    </w:p>
    <w:p w14:paraId="56585557" w14:textId="23B04C4C" w:rsidR="00166D9F" w:rsidRPr="008B4EDA" w:rsidRDefault="00166D9F" w:rsidP="00855D2A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r w:rsidRPr="008B4EDA">
        <w:rPr>
          <w:noProof/>
          <w:sz w:val="28"/>
          <w:szCs w:val="28"/>
        </w:rPr>
        <w:t>пункт 1 после слов «за исключением индивидуального предпринимателя» дополнить словами «, адвоката, нотариуса и иного физического лица, открывшего вклад (счет)</w:t>
      </w:r>
      <w:r w:rsidR="00052321" w:rsidRPr="008B4EDA">
        <w:rPr>
          <w:noProof/>
          <w:sz w:val="28"/>
          <w:szCs w:val="28"/>
        </w:rPr>
        <w:t xml:space="preserve"> </w:t>
      </w:r>
      <w:r w:rsidRPr="008B4EDA">
        <w:rPr>
          <w:noProof/>
          <w:sz w:val="28"/>
          <w:szCs w:val="28"/>
        </w:rPr>
        <w:t>для осуществления предусмотренной федеральным законом профессиональной деятельности»;</w:t>
      </w:r>
    </w:p>
    <w:p w14:paraId="15CEC366" w14:textId="77777777" w:rsidR="00166D9F" w:rsidRPr="008B4EDA" w:rsidRDefault="00166D9F" w:rsidP="00855D2A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r w:rsidRPr="008B4EDA">
        <w:rPr>
          <w:noProof/>
          <w:sz w:val="28"/>
          <w:szCs w:val="28"/>
        </w:rPr>
        <w:t>пункт 2 изложить в следующей редакции:</w:t>
      </w:r>
    </w:p>
    <w:p w14:paraId="382AE85C" w14:textId="710A74D9" w:rsidR="00166D9F" w:rsidRPr="008B4EDA" w:rsidRDefault="008B4EDA" w:rsidP="00855D2A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proofErr w:type="gramStart"/>
      <w:r>
        <w:rPr>
          <w:noProof/>
          <w:sz w:val="28"/>
          <w:szCs w:val="28"/>
        </w:rPr>
        <w:lastRenderedPageBreak/>
        <w:t>«2) </w:t>
      </w:r>
      <w:r w:rsidR="00166D9F" w:rsidRPr="008B4EDA">
        <w:rPr>
          <w:color w:val="000000" w:themeColor="text1"/>
          <w:sz w:val="28"/>
          <w:szCs w:val="28"/>
        </w:rPr>
        <w:t xml:space="preserve">в отношении вкладчика, являющегося юридическим лицом, адвокатом, нотариусом, иным физическим лицом, открывшим вклад (счет) для осуществления предусмотренной федеральным законом профессиональной деятельности, или индивидуальным предпринимателем, </w:t>
      </w:r>
      <w:r>
        <w:rPr>
          <w:color w:val="000000" w:themeColor="text1"/>
          <w:sz w:val="28"/>
          <w:szCs w:val="28"/>
        </w:rPr>
        <w:t>-</w:t>
      </w:r>
      <w:r w:rsidR="00166D9F" w:rsidRPr="008B4EDA">
        <w:rPr>
          <w:color w:val="000000" w:themeColor="text1"/>
          <w:sz w:val="28"/>
          <w:szCs w:val="28"/>
        </w:rPr>
        <w:t xml:space="preserve"> путем перечисления денежных средств</w:t>
      </w:r>
      <w:r w:rsidR="005E7E44" w:rsidRPr="008B4EDA">
        <w:rPr>
          <w:color w:val="000000" w:themeColor="text1"/>
          <w:sz w:val="28"/>
          <w:szCs w:val="28"/>
        </w:rPr>
        <w:t xml:space="preserve"> </w:t>
      </w:r>
      <w:r w:rsidR="00166D9F" w:rsidRPr="008B4EDA">
        <w:rPr>
          <w:color w:val="000000" w:themeColor="text1"/>
          <w:sz w:val="28"/>
          <w:szCs w:val="28"/>
        </w:rPr>
        <w:t>по указанным в этом заявлении реквизитам банковского счета такого вкладчика, открытого в банке или иной кредитной организации, либо по реквизитам национального платежного инструмента, с использованием которого осуществляются операции по банковскому счету</w:t>
      </w:r>
      <w:proofErr w:type="gramEnd"/>
      <w:r w:rsidR="00166D9F" w:rsidRPr="008B4EDA">
        <w:rPr>
          <w:color w:val="000000" w:themeColor="text1"/>
          <w:sz w:val="28"/>
          <w:szCs w:val="28"/>
        </w:rPr>
        <w:t xml:space="preserve"> вкладчика, в том числе физическим лицом, уполномоченным выступать от имени вкла</w:t>
      </w:r>
      <w:r w:rsidR="00235264" w:rsidRPr="008B4EDA">
        <w:rPr>
          <w:color w:val="000000" w:themeColor="text1"/>
          <w:sz w:val="28"/>
          <w:szCs w:val="28"/>
        </w:rPr>
        <w:t>д</w:t>
      </w:r>
      <w:r w:rsidR="00166D9F" w:rsidRPr="008B4EDA">
        <w:rPr>
          <w:color w:val="000000" w:themeColor="text1"/>
          <w:sz w:val="28"/>
          <w:szCs w:val="28"/>
        </w:rPr>
        <w:t xml:space="preserve">чика </w:t>
      </w:r>
      <w:r>
        <w:rPr>
          <w:color w:val="000000" w:themeColor="text1"/>
          <w:sz w:val="28"/>
          <w:szCs w:val="28"/>
        </w:rPr>
        <w:t>-</w:t>
      </w:r>
      <w:r w:rsidR="00166D9F" w:rsidRPr="008B4EDA">
        <w:rPr>
          <w:color w:val="000000" w:themeColor="text1"/>
          <w:sz w:val="28"/>
          <w:szCs w:val="28"/>
        </w:rPr>
        <w:t xml:space="preserve"> юридического лица без</w:t>
      </w:r>
      <w:r w:rsidR="0041253D" w:rsidRPr="008B4EDA">
        <w:rPr>
          <w:color w:val="000000" w:themeColor="text1"/>
          <w:sz w:val="28"/>
          <w:szCs w:val="28"/>
        </w:rPr>
        <w:t> </w:t>
      </w:r>
      <w:r w:rsidR="00166D9F" w:rsidRPr="008B4EDA">
        <w:rPr>
          <w:color w:val="000000" w:themeColor="text1"/>
          <w:sz w:val="28"/>
          <w:szCs w:val="28"/>
        </w:rPr>
        <w:t>доверенности</w:t>
      </w:r>
      <w:proofErr w:type="gramStart"/>
      <w:r w:rsidR="00166D9F" w:rsidRPr="008B4EDA">
        <w:rPr>
          <w:color w:val="000000" w:themeColor="text1"/>
          <w:sz w:val="28"/>
          <w:szCs w:val="28"/>
        </w:rPr>
        <w:t>.</w:t>
      </w:r>
      <w:r w:rsidR="00166D9F" w:rsidRPr="008B4EDA">
        <w:rPr>
          <w:noProof/>
          <w:sz w:val="28"/>
          <w:szCs w:val="28"/>
        </w:rPr>
        <w:t>».</w:t>
      </w:r>
      <w:proofErr w:type="gramEnd"/>
    </w:p>
    <w:p w14:paraId="488F0842" w14:textId="77777777" w:rsidR="00166D9F" w:rsidRPr="008B4EDA" w:rsidRDefault="00166D9F" w:rsidP="00855D2A">
      <w:pPr>
        <w:spacing w:line="480" w:lineRule="auto"/>
        <w:ind w:firstLine="720"/>
        <w:jc w:val="both"/>
        <w:rPr>
          <w:b/>
          <w:bCs/>
          <w:sz w:val="28"/>
          <w:szCs w:val="28"/>
        </w:rPr>
      </w:pPr>
      <w:r w:rsidRPr="008B4EDA">
        <w:rPr>
          <w:b/>
          <w:bCs/>
          <w:sz w:val="28"/>
          <w:szCs w:val="28"/>
        </w:rPr>
        <w:t>Статья 2</w:t>
      </w:r>
    </w:p>
    <w:p w14:paraId="323CB5A0" w14:textId="47BD5CDE" w:rsidR="00166D9F" w:rsidRPr="008B4EDA" w:rsidRDefault="00166D9F" w:rsidP="00855D2A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proofErr w:type="gramStart"/>
      <w:r w:rsidRPr="008B4EDA">
        <w:rPr>
          <w:noProof/>
          <w:sz w:val="28"/>
          <w:szCs w:val="28"/>
        </w:rPr>
        <w:t>Внести в Федеральный закон от 26 октября 2002 года № 127-ФЗ «О</w:t>
      </w:r>
      <w:r w:rsidR="0041253D" w:rsidRPr="008B4EDA">
        <w:rPr>
          <w:noProof/>
          <w:sz w:val="28"/>
          <w:szCs w:val="28"/>
        </w:rPr>
        <w:t> </w:t>
      </w:r>
      <w:r w:rsidRPr="008B4EDA">
        <w:rPr>
          <w:noProof/>
          <w:sz w:val="28"/>
          <w:szCs w:val="28"/>
        </w:rPr>
        <w:t>несостоятельности (банкротстве)» (Собрание законодательства Российской Федерации, 2002, № 43, ст. 4190</w:t>
      </w:r>
      <w:r w:rsidR="00855D2A" w:rsidRPr="008B4EDA">
        <w:rPr>
          <w:noProof/>
          <w:sz w:val="28"/>
          <w:szCs w:val="28"/>
        </w:rPr>
        <w:t xml:space="preserve">; 2015, № 27, ст. 3977; № 29, ст. 4355; 2017, </w:t>
      </w:r>
      <w:r w:rsidR="008B439E" w:rsidRPr="008B4EDA">
        <w:rPr>
          <w:noProof/>
          <w:sz w:val="28"/>
          <w:szCs w:val="28"/>
        </w:rPr>
        <w:t xml:space="preserve">№ 18, ст. 2661; </w:t>
      </w:r>
      <w:r w:rsidR="00855D2A" w:rsidRPr="008B4EDA">
        <w:rPr>
          <w:noProof/>
          <w:sz w:val="28"/>
          <w:szCs w:val="28"/>
        </w:rPr>
        <w:t xml:space="preserve">№ 31, ст. 4761; 2018, </w:t>
      </w:r>
      <w:r w:rsidR="008B439E" w:rsidRPr="008B4EDA">
        <w:rPr>
          <w:noProof/>
          <w:sz w:val="28"/>
          <w:szCs w:val="28"/>
        </w:rPr>
        <w:t xml:space="preserve">№ 11, ст. 1588; </w:t>
      </w:r>
      <w:r w:rsidR="00855D2A" w:rsidRPr="008B4EDA">
        <w:rPr>
          <w:noProof/>
          <w:sz w:val="28"/>
          <w:szCs w:val="28"/>
        </w:rPr>
        <w:t xml:space="preserve">№ 18, ст. </w:t>
      </w:r>
      <w:r w:rsidR="008B439E" w:rsidRPr="008B4EDA">
        <w:rPr>
          <w:noProof/>
          <w:sz w:val="28"/>
          <w:szCs w:val="28"/>
        </w:rPr>
        <w:t xml:space="preserve">2557, </w:t>
      </w:r>
      <w:r w:rsidR="00855D2A" w:rsidRPr="008B4EDA">
        <w:rPr>
          <w:noProof/>
          <w:sz w:val="28"/>
          <w:szCs w:val="28"/>
        </w:rPr>
        <w:t xml:space="preserve">2576; № 32, ст. 5115; № 47, ст. 7140; </w:t>
      </w:r>
      <w:r w:rsidR="008C5E6A" w:rsidRPr="008B4EDA">
        <w:rPr>
          <w:noProof/>
          <w:sz w:val="28"/>
          <w:szCs w:val="28"/>
        </w:rPr>
        <w:t>2019, № 52, ст. 7787;</w:t>
      </w:r>
      <w:proofErr w:type="gramEnd"/>
      <w:r w:rsidR="008C5E6A" w:rsidRPr="008B4EDA">
        <w:rPr>
          <w:noProof/>
          <w:sz w:val="28"/>
          <w:szCs w:val="28"/>
        </w:rPr>
        <w:t xml:space="preserve"> </w:t>
      </w:r>
      <w:proofErr w:type="gramStart"/>
      <w:r w:rsidR="00855D2A" w:rsidRPr="008B4EDA">
        <w:rPr>
          <w:noProof/>
          <w:sz w:val="28"/>
          <w:szCs w:val="28"/>
        </w:rPr>
        <w:t>2020, №</w:t>
      </w:r>
      <w:r w:rsidR="0041253D" w:rsidRPr="008B4EDA">
        <w:rPr>
          <w:noProof/>
          <w:sz w:val="28"/>
          <w:szCs w:val="28"/>
        </w:rPr>
        <w:t> </w:t>
      </w:r>
      <w:r w:rsidR="00855D2A" w:rsidRPr="008B4EDA">
        <w:rPr>
          <w:noProof/>
          <w:sz w:val="28"/>
          <w:szCs w:val="28"/>
        </w:rPr>
        <w:t xml:space="preserve">22, ст. 3384; 2021, </w:t>
      </w:r>
      <w:r w:rsidR="008B439E" w:rsidRPr="008B4EDA">
        <w:rPr>
          <w:noProof/>
          <w:sz w:val="28"/>
          <w:szCs w:val="28"/>
        </w:rPr>
        <w:t xml:space="preserve">№ 9, ст. 1470; </w:t>
      </w:r>
      <w:r w:rsidR="00855D2A" w:rsidRPr="008B4EDA">
        <w:rPr>
          <w:noProof/>
          <w:sz w:val="28"/>
          <w:szCs w:val="28"/>
        </w:rPr>
        <w:t>№ 17, ст. 2878; 2022, № 43, ст. 7272</w:t>
      </w:r>
      <w:r w:rsidRPr="008B4EDA">
        <w:rPr>
          <w:noProof/>
          <w:sz w:val="28"/>
          <w:szCs w:val="28"/>
        </w:rPr>
        <w:t>) следующие изменения:</w:t>
      </w:r>
      <w:proofErr w:type="gramEnd"/>
    </w:p>
    <w:p w14:paraId="5E10994F" w14:textId="4A3FA0AB" w:rsidR="00166D9F" w:rsidRPr="008B4EDA" w:rsidRDefault="008B4EDA" w:rsidP="00855D2A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1) </w:t>
      </w:r>
      <w:r w:rsidR="00166D9F" w:rsidRPr="008B4EDA">
        <w:rPr>
          <w:noProof/>
          <w:sz w:val="28"/>
          <w:szCs w:val="28"/>
        </w:rPr>
        <w:t>в статье 189</w:t>
      </w:r>
      <w:r w:rsidR="00166D9F" w:rsidRPr="008B4EDA">
        <w:rPr>
          <w:noProof/>
          <w:sz w:val="28"/>
          <w:szCs w:val="28"/>
          <w:vertAlign w:val="superscript"/>
        </w:rPr>
        <w:t>32</w:t>
      </w:r>
      <w:r w:rsidR="00166D9F" w:rsidRPr="008B4EDA">
        <w:rPr>
          <w:noProof/>
          <w:sz w:val="28"/>
          <w:szCs w:val="28"/>
        </w:rPr>
        <w:t>:</w:t>
      </w:r>
    </w:p>
    <w:p w14:paraId="3BC0482F" w14:textId="18815405" w:rsidR="00166D9F" w:rsidRPr="008B4EDA" w:rsidRDefault="008B4EDA" w:rsidP="00855D2A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proofErr w:type="gramStart"/>
      <w:r>
        <w:rPr>
          <w:noProof/>
          <w:sz w:val="28"/>
          <w:szCs w:val="28"/>
        </w:rPr>
        <w:lastRenderedPageBreak/>
        <w:t>а) </w:t>
      </w:r>
      <w:r w:rsidR="00166D9F" w:rsidRPr="008B4EDA">
        <w:rPr>
          <w:noProof/>
          <w:sz w:val="28"/>
          <w:szCs w:val="28"/>
        </w:rPr>
        <w:t>в пункте 28</w:t>
      </w:r>
      <w:r w:rsidR="00052321" w:rsidRPr="008B4EDA">
        <w:rPr>
          <w:noProof/>
          <w:sz w:val="28"/>
          <w:szCs w:val="28"/>
        </w:rPr>
        <w:t xml:space="preserve"> </w:t>
      </w:r>
      <w:r w:rsidR="00166D9F" w:rsidRPr="008B4EDA">
        <w:rPr>
          <w:noProof/>
          <w:sz w:val="28"/>
          <w:szCs w:val="28"/>
        </w:rPr>
        <w:t xml:space="preserve">слова «и (или) договору банковского счета» заменить словами «, договору банковского счета и (или) договору, предусмотренному частью 1 статьи 7 Федерального закона от 27 июня 2011 года № 161-ФЗ «О национальной платежной системе» </w:t>
      </w:r>
      <w:r>
        <w:rPr>
          <w:noProof/>
          <w:sz w:val="28"/>
          <w:szCs w:val="28"/>
        </w:rPr>
        <w:br/>
      </w:r>
      <w:r w:rsidR="00166D9F" w:rsidRPr="008B4EDA">
        <w:rPr>
          <w:noProof/>
          <w:sz w:val="28"/>
          <w:szCs w:val="28"/>
        </w:rPr>
        <w:t xml:space="preserve">(далее </w:t>
      </w:r>
      <w:r>
        <w:rPr>
          <w:noProof/>
          <w:sz w:val="28"/>
          <w:szCs w:val="28"/>
        </w:rPr>
        <w:t>-</w:t>
      </w:r>
      <w:r w:rsidR="00166D9F" w:rsidRPr="008B4EDA">
        <w:rPr>
          <w:noProof/>
          <w:sz w:val="28"/>
          <w:szCs w:val="28"/>
        </w:rPr>
        <w:t xml:space="preserve"> договор об оказании услуг по переводу электронных денежных средств),</w:t>
      </w:r>
      <w:r w:rsidR="00052321" w:rsidRPr="008B4EDA">
        <w:rPr>
          <w:noProof/>
          <w:sz w:val="28"/>
          <w:szCs w:val="28"/>
        </w:rPr>
        <w:t xml:space="preserve">», </w:t>
      </w:r>
      <w:r w:rsidR="00166D9F" w:rsidRPr="008B4EDA">
        <w:rPr>
          <w:noProof/>
          <w:sz w:val="28"/>
          <w:szCs w:val="28"/>
        </w:rPr>
        <w:t>после слов «остатка денежных средств на счете» дополнить словами «и</w:t>
      </w:r>
      <w:r>
        <w:rPr>
          <w:noProof/>
          <w:sz w:val="28"/>
          <w:szCs w:val="28"/>
        </w:rPr>
        <w:t xml:space="preserve"> </w:t>
      </w:r>
      <w:r w:rsidR="00166D9F" w:rsidRPr="008B4EDA">
        <w:rPr>
          <w:noProof/>
          <w:sz w:val="28"/>
          <w:szCs w:val="28"/>
        </w:rPr>
        <w:t>(или) остатка электронных денежных средств»;</w:t>
      </w:r>
      <w:proofErr w:type="gramEnd"/>
    </w:p>
    <w:p w14:paraId="6F80CD53" w14:textId="541CF896" w:rsidR="00166D9F" w:rsidRPr="008B4EDA" w:rsidRDefault="00052321" w:rsidP="00855D2A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r w:rsidRPr="008B4EDA">
        <w:rPr>
          <w:noProof/>
          <w:sz w:val="28"/>
          <w:szCs w:val="28"/>
        </w:rPr>
        <w:t>б)</w:t>
      </w:r>
      <w:r w:rsidR="008B4EDA">
        <w:rPr>
          <w:noProof/>
          <w:sz w:val="28"/>
          <w:szCs w:val="28"/>
        </w:rPr>
        <w:t> </w:t>
      </w:r>
      <w:r w:rsidRPr="008B4EDA">
        <w:rPr>
          <w:noProof/>
          <w:sz w:val="28"/>
          <w:szCs w:val="28"/>
        </w:rPr>
        <w:t xml:space="preserve">в пункте 29 </w:t>
      </w:r>
      <w:r w:rsidR="00166D9F" w:rsidRPr="008B4EDA">
        <w:rPr>
          <w:noProof/>
          <w:sz w:val="28"/>
          <w:szCs w:val="28"/>
        </w:rPr>
        <w:t>слова «и (или) договору банковского счета» заменить словами «, договору банковского счета и (или) договору об оказании услуг по переводу электронных денежных средств»</w:t>
      </w:r>
      <w:r w:rsidRPr="008B4EDA">
        <w:rPr>
          <w:noProof/>
          <w:sz w:val="28"/>
          <w:szCs w:val="28"/>
        </w:rPr>
        <w:t xml:space="preserve">, </w:t>
      </w:r>
      <w:r w:rsidR="00166D9F" w:rsidRPr="008B4EDA">
        <w:rPr>
          <w:noProof/>
          <w:sz w:val="28"/>
          <w:szCs w:val="28"/>
        </w:rPr>
        <w:t>после слов «остатка денежных средств на счете» дополнить словами «и (или) остатка электронных денежных средств»;</w:t>
      </w:r>
    </w:p>
    <w:p w14:paraId="219C569E" w14:textId="1280DB81" w:rsidR="00166D9F" w:rsidRPr="008B4EDA" w:rsidRDefault="00410E0D" w:rsidP="00855D2A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r w:rsidRPr="008B4EDA">
        <w:rPr>
          <w:noProof/>
          <w:sz w:val="28"/>
          <w:szCs w:val="28"/>
        </w:rPr>
        <w:t>2</w:t>
      </w:r>
      <w:r w:rsidR="0081659F" w:rsidRPr="008B4EDA">
        <w:rPr>
          <w:noProof/>
          <w:sz w:val="28"/>
          <w:szCs w:val="28"/>
        </w:rPr>
        <w:t>)</w:t>
      </w:r>
      <w:r w:rsidR="008B4EDA">
        <w:rPr>
          <w:noProof/>
          <w:sz w:val="28"/>
          <w:szCs w:val="28"/>
        </w:rPr>
        <w:t> </w:t>
      </w:r>
      <w:r w:rsidR="00166D9F" w:rsidRPr="008B4EDA">
        <w:rPr>
          <w:noProof/>
          <w:sz w:val="28"/>
          <w:szCs w:val="28"/>
        </w:rPr>
        <w:t>в абзаце втором пункта 3 статьи 189</w:t>
      </w:r>
      <w:r w:rsidR="00166D9F" w:rsidRPr="008B4EDA">
        <w:rPr>
          <w:noProof/>
          <w:sz w:val="28"/>
          <w:szCs w:val="28"/>
          <w:vertAlign w:val="superscript"/>
        </w:rPr>
        <w:t>82</w:t>
      </w:r>
      <w:r w:rsidR="00166D9F" w:rsidRPr="008B4EDA">
        <w:rPr>
          <w:noProof/>
          <w:sz w:val="28"/>
          <w:szCs w:val="28"/>
        </w:rPr>
        <w:t> слова «и договорам банковского счета» заменить словами «, договорам банковского счета и</w:t>
      </w:r>
      <w:r w:rsidR="0041253D" w:rsidRPr="008B4EDA">
        <w:rPr>
          <w:noProof/>
          <w:sz w:val="28"/>
          <w:szCs w:val="28"/>
        </w:rPr>
        <w:t> </w:t>
      </w:r>
      <w:r w:rsidR="00166D9F" w:rsidRPr="008B4EDA">
        <w:rPr>
          <w:noProof/>
          <w:sz w:val="28"/>
          <w:szCs w:val="28"/>
        </w:rPr>
        <w:t>договорам об оказании услуг по переводу электронных денежных средств»</w:t>
      </w:r>
      <w:r w:rsidR="00052321" w:rsidRPr="008B4EDA">
        <w:rPr>
          <w:noProof/>
          <w:sz w:val="28"/>
          <w:szCs w:val="28"/>
        </w:rPr>
        <w:t>,</w:t>
      </w:r>
      <w:r w:rsidR="008B4EDA">
        <w:rPr>
          <w:noProof/>
          <w:sz w:val="28"/>
          <w:szCs w:val="28"/>
        </w:rPr>
        <w:t xml:space="preserve"> </w:t>
      </w:r>
      <w:r w:rsidR="00166D9F" w:rsidRPr="008B4EDA">
        <w:rPr>
          <w:noProof/>
          <w:sz w:val="28"/>
          <w:szCs w:val="28"/>
        </w:rPr>
        <w:t>слова «физических лиц» исключить;</w:t>
      </w:r>
    </w:p>
    <w:p w14:paraId="720D41EB" w14:textId="71C974F9" w:rsidR="00166D9F" w:rsidRPr="008B4EDA" w:rsidRDefault="00410E0D" w:rsidP="00855D2A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r w:rsidRPr="008B4EDA">
        <w:rPr>
          <w:noProof/>
          <w:sz w:val="28"/>
          <w:szCs w:val="28"/>
        </w:rPr>
        <w:t>3</w:t>
      </w:r>
      <w:r w:rsidR="008B4EDA">
        <w:rPr>
          <w:noProof/>
          <w:sz w:val="28"/>
          <w:szCs w:val="28"/>
        </w:rPr>
        <w:t>) </w:t>
      </w:r>
      <w:r w:rsidR="00166D9F" w:rsidRPr="008B4EDA">
        <w:rPr>
          <w:noProof/>
          <w:sz w:val="28"/>
          <w:szCs w:val="28"/>
        </w:rPr>
        <w:t>в абзаце четвертом пункта 2 статьи 189</w:t>
      </w:r>
      <w:r w:rsidR="00166D9F" w:rsidRPr="008B4EDA">
        <w:rPr>
          <w:noProof/>
          <w:sz w:val="28"/>
          <w:szCs w:val="28"/>
          <w:vertAlign w:val="superscript"/>
        </w:rPr>
        <w:t>85</w:t>
      </w:r>
      <w:r w:rsidR="00166D9F" w:rsidRPr="008B4EDA">
        <w:rPr>
          <w:noProof/>
          <w:sz w:val="28"/>
          <w:szCs w:val="28"/>
        </w:rPr>
        <w:t> слова «и договорам банковского счета» заменить словами «, договорам банковского счета и</w:t>
      </w:r>
      <w:r w:rsidR="0041253D" w:rsidRPr="008B4EDA">
        <w:rPr>
          <w:noProof/>
          <w:sz w:val="28"/>
          <w:szCs w:val="28"/>
        </w:rPr>
        <w:t> </w:t>
      </w:r>
      <w:r w:rsidR="00166D9F" w:rsidRPr="008B4EDA">
        <w:rPr>
          <w:noProof/>
          <w:sz w:val="28"/>
          <w:szCs w:val="28"/>
        </w:rPr>
        <w:t>договорам об оказании услуг по переводу электронных денежных средств»</w:t>
      </w:r>
      <w:r w:rsidR="00052321" w:rsidRPr="008B4EDA">
        <w:rPr>
          <w:noProof/>
          <w:sz w:val="28"/>
          <w:szCs w:val="28"/>
        </w:rPr>
        <w:t>,</w:t>
      </w:r>
      <w:r w:rsidR="008B4EDA">
        <w:rPr>
          <w:noProof/>
          <w:sz w:val="28"/>
          <w:szCs w:val="28"/>
        </w:rPr>
        <w:t xml:space="preserve"> </w:t>
      </w:r>
      <w:r w:rsidR="00166D9F" w:rsidRPr="008B4EDA">
        <w:rPr>
          <w:noProof/>
          <w:sz w:val="28"/>
          <w:szCs w:val="28"/>
        </w:rPr>
        <w:t>слова «физических лиц» исключить;</w:t>
      </w:r>
    </w:p>
    <w:p w14:paraId="61F5F2F7" w14:textId="58996FF0" w:rsidR="00ED7DB1" w:rsidRPr="008B4EDA" w:rsidRDefault="00410E0D" w:rsidP="00ED7DB1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r w:rsidRPr="008B4EDA">
        <w:rPr>
          <w:noProof/>
          <w:sz w:val="28"/>
          <w:szCs w:val="28"/>
        </w:rPr>
        <w:t>4</w:t>
      </w:r>
      <w:r w:rsidR="008B4EDA">
        <w:rPr>
          <w:noProof/>
          <w:sz w:val="28"/>
          <w:szCs w:val="28"/>
        </w:rPr>
        <w:t>) </w:t>
      </w:r>
      <w:r w:rsidR="00ED7DB1" w:rsidRPr="008B4EDA">
        <w:rPr>
          <w:noProof/>
          <w:sz w:val="28"/>
          <w:szCs w:val="28"/>
        </w:rPr>
        <w:t>в пункте 3 статьи 189</w:t>
      </w:r>
      <w:r w:rsidR="00ED7DB1" w:rsidRPr="008B4EDA">
        <w:rPr>
          <w:noProof/>
          <w:sz w:val="28"/>
          <w:szCs w:val="28"/>
          <w:vertAlign w:val="superscript"/>
        </w:rPr>
        <w:t>87</w:t>
      </w:r>
      <w:r w:rsidR="00ED7DB1" w:rsidRPr="008B4EDA">
        <w:rPr>
          <w:noProof/>
          <w:sz w:val="28"/>
          <w:szCs w:val="28"/>
        </w:rPr>
        <w:t>:</w:t>
      </w:r>
    </w:p>
    <w:p w14:paraId="5D5F71C3" w14:textId="0775B79D" w:rsidR="00166D9F" w:rsidRPr="008B4EDA" w:rsidRDefault="008B4EDA" w:rsidP="00ED7DB1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>а) </w:t>
      </w:r>
      <w:r w:rsidR="00A5338A" w:rsidRPr="008B4EDA">
        <w:rPr>
          <w:noProof/>
          <w:sz w:val="28"/>
          <w:szCs w:val="28"/>
        </w:rPr>
        <w:t xml:space="preserve">в абзаце первом </w:t>
      </w:r>
      <w:r w:rsidR="00ED7DB1" w:rsidRPr="008B4EDA">
        <w:rPr>
          <w:noProof/>
          <w:sz w:val="28"/>
          <w:szCs w:val="28"/>
        </w:rPr>
        <w:t>слова «и (или) договору банковского счета» заменить словами «, договору банковского счета и (или) договору об</w:t>
      </w:r>
      <w:r w:rsidR="0041253D" w:rsidRPr="008B4EDA">
        <w:rPr>
          <w:noProof/>
          <w:sz w:val="28"/>
          <w:szCs w:val="28"/>
        </w:rPr>
        <w:t> </w:t>
      </w:r>
      <w:r w:rsidR="00ED7DB1" w:rsidRPr="008B4EDA">
        <w:rPr>
          <w:noProof/>
          <w:sz w:val="28"/>
          <w:szCs w:val="28"/>
        </w:rPr>
        <w:t>оказании услуг по перевод</w:t>
      </w:r>
      <w:r w:rsidR="00A5338A" w:rsidRPr="008B4EDA">
        <w:rPr>
          <w:noProof/>
          <w:sz w:val="28"/>
          <w:szCs w:val="28"/>
        </w:rPr>
        <w:t>у электронных денежных средств»,</w:t>
      </w:r>
      <w:r w:rsidR="00ED7DB1" w:rsidRPr="008B4EDA">
        <w:rPr>
          <w:noProof/>
          <w:sz w:val="28"/>
          <w:szCs w:val="28"/>
        </w:rPr>
        <w:t xml:space="preserve"> после слов «остатка денежных средств на счете» дополнить словами «и (или) остатка электронных денежных средств»;</w:t>
      </w:r>
    </w:p>
    <w:p w14:paraId="0D96B144" w14:textId="6CB64687" w:rsidR="00A5338A" w:rsidRPr="008B4EDA" w:rsidRDefault="008B4EDA" w:rsidP="00ED7DB1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б) </w:t>
      </w:r>
      <w:r w:rsidR="00A5338A" w:rsidRPr="008B4EDA">
        <w:rPr>
          <w:noProof/>
          <w:sz w:val="28"/>
          <w:szCs w:val="28"/>
        </w:rPr>
        <w:t>в абзаце втором слова «и (или) договору банковского счета» заменить словами «, договору банковского счета и (или) договору об</w:t>
      </w:r>
      <w:r w:rsidR="0041253D" w:rsidRPr="008B4EDA">
        <w:rPr>
          <w:noProof/>
          <w:sz w:val="28"/>
          <w:szCs w:val="28"/>
        </w:rPr>
        <w:t> </w:t>
      </w:r>
      <w:r w:rsidR="00A5338A" w:rsidRPr="008B4EDA">
        <w:rPr>
          <w:noProof/>
          <w:sz w:val="28"/>
          <w:szCs w:val="28"/>
        </w:rPr>
        <w:t>оказании услуг по переводу электронных денежных средств», после слов «остатка денежных средств на счете» дополнить словами «и (или) остатка электронных денежных средств»;</w:t>
      </w:r>
    </w:p>
    <w:p w14:paraId="319C2AC5" w14:textId="0C062404" w:rsidR="00166D9F" w:rsidRPr="008B4EDA" w:rsidRDefault="00410E0D" w:rsidP="00066881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r w:rsidRPr="008B4EDA">
        <w:rPr>
          <w:noProof/>
          <w:sz w:val="28"/>
          <w:szCs w:val="28"/>
        </w:rPr>
        <w:t>5</w:t>
      </w:r>
      <w:r w:rsidR="00166D9F" w:rsidRPr="008B4EDA">
        <w:rPr>
          <w:noProof/>
          <w:sz w:val="28"/>
          <w:szCs w:val="28"/>
        </w:rPr>
        <w:t>)</w:t>
      </w:r>
      <w:r w:rsidR="008B4EDA">
        <w:rPr>
          <w:noProof/>
          <w:sz w:val="28"/>
          <w:szCs w:val="28"/>
        </w:rPr>
        <w:t> </w:t>
      </w:r>
      <w:r w:rsidR="00166D9F" w:rsidRPr="008B4EDA">
        <w:rPr>
          <w:noProof/>
          <w:sz w:val="28"/>
          <w:szCs w:val="28"/>
        </w:rPr>
        <w:t>в статье 189</w:t>
      </w:r>
      <w:r w:rsidR="00166D9F" w:rsidRPr="008B4EDA">
        <w:rPr>
          <w:noProof/>
          <w:sz w:val="28"/>
          <w:szCs w:val="28"/>
          <w:vertAlign w:val="superscript"/>
        </w:rPr>
        <w:t>92</w:t>
      </w:r>
      <w:r w:rsidR="00166D9F" w:rsidRPr="008B4EDA">
        <w:rPr>
          <w:noProof/>
          <w:sz w:val="28"/>
          <w:szCs w:val="28"/>
        </w:rPr>
        <w:t>:</w:t>
      </w:r>
    </w:p>
    <w:p w14:paraId="4F2194BE" w14:textId="65B6B2AA" w:rsidR="00166D9F" w:rsidRPr="008B4EDA" w:rsidRDefault="008B4EDA" w:rsidP="00066881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а) </w:t>
      </w:r>
      <w:r w:rsidR="00166D9F" w:rsidRPr="008B4EDA">
        <w:rPr>
          <w:noProof/>
          <w:sz w:val="28"/>
          <w:szCs w:val="28"/>
        </w:rPr>
        <w:t>в пункте 3:</w:t>
      </w:r>
    </w:p>
    <w:p w14:paraId="56541A4F" w14:textId="27A783EE" w:rsidR="00166D9F" w:rsidRPr="008B4EDA" w:rsidRDefault="00166D9F" w:rsidP="00855D2A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proofErr w:type="gramStart"/>
      <w:r w:rsidRPr="008B4EDA">
        <w:rPr>
          <w:noProof/>
          <w:sz w:val="28"/>
          <w:szCs w:val="28"/>
        </w:rPr>
        <w:t>в подпункте 2 слова «лиц, занимающихся предпринимательской деятельностью без образования юридического лица, если такие счета (вклады) открыты для осуществления предусмотренной федеральным законом предпринимательской деятельности, а также адвокатов, нотариусов и иных лиц, если такие счета (вклады) открыты для осуществления предусмотренной федеральным законом профессиональной деятельности, и указанных в пункте 6 настоящей статьи лиц» заменить словами «требований по договорам, заключенным для осуществления предусмотренной</w:t>
      </w:r>
      <w:proofErr w:type="gramEnd"/>
      <w:r w:rsidRPr="008B4EDA">
        <w:rPr>
          <w:noProof/>
          <w:sz w:val="28"/>
          <w:szCs w:val="28"/>
        </w:rPr>
        <w:t xml:space="preserve"> федеральным законом предпринимательской </w:t>
      </w:r>
      <w:r w:rsidRPr="008B4EDA">
        <w:rPr>
          <w:noProof/>
          <w:sz w:val="28"/>
          <w:szCs w:val="28"/>
        </w:rPr>
        <w:lastRenderedPageBreak/>
        <w:t>деятельности или профессиональной деятельности, и требований лиц, указанных в пункте 6 настоящей статьи»;</w:t>
      </w:r>
    </w:p>
    <w:p w14:paraId="73822801" w14:textId="3C7EB985" w:rsidR="00166D9F" w:rsidRPr="008B4EDA" w:rsidRDefault="00166D9F" w:rsidP="00855D2A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proofErr w:type="gramStart"/>
      <w:r w:rsidRPr="008B4EDA">
        <w:rPr>
          <w:noProof/>
          <w:sz w:val="28"/>
          <w:szCs w:val="28"/>
        </w:rPr>
        <w:t>в подпункте 2</w:t>
      </w:r>
      <w:r w:rsidRPr="008B4EDA">
        <w:rPr>
          <w:noProof/>
          <w:sz w:val="28"/>
          <w:szCs w:val="28"/>
          <w:vertAlign w:val="superscript"/>
        </w:rPr>
        <w:t>1</w:t>
      </w:r>
      <w:r w:rsidRPr="008B4EDA">
        <w:rPr>
          <w:noProof/>
          <w:sz w:val="28"/>
          <w:szCs w:val="28"/>
        </w:rPr>
        <w:t xml:space="preserve"> слова «лиц, занимающихся предпринимательской деятельностью без образования юридического лица, если такие вклады внесены для осуществления предусмотренной федеральным законом предпринимательской деятельности, а также адвокатов, нотариусов и иных лиц, если такие вклады внесены для осуществления предусмотренной федеральным законом профессиональной деятельности, и указанных в</w:t>
      </w:r>
      <w:r w:rsidR="0041253D" w:rsidRPr="008B4EDA">
        <w:rPr>
          <w:noProof/>
          <w:sz w:val="28"/>
          <w:szCs w:val="28"/>
        </w:rPr>
        <w:t> </w:t>
      </w:r>
      <w:r w:rsidRPr="008B4EDA">
        <w:rPr>
          <w:noProof/>
          <w:sz w:val="28"/>
          <w:szCs w:val="28"/>
        </w:rPr>
        <w:t>пункте 6 настоящей статьи лиц» заменить словами «требований по</w:t>
      </w:r>
      <w:r w:rsidR="0041253D" w:rsidRPr="008B4EDA">
        <w:rPr>
          <w:noProof/>
          <w:sz w:val="28"/>
          <w:szCs w:val="28"/>
        </w:rPr>
        <w:t> </w:t>
      </w:r>
      <w:r w:rsidRPr="008B4EDA">
        <w:rPr>
          <w:noProof/>
          <w:sz w:val="28"/>
          <w:szCs w:val="28"/>
        </w:rPr>
        <w:t>договорам, заключенным для осуществления предусмотренной федеральным законом</w:t>
      </w:r>
      <w:proofErr w:type="gramEnd"/>
      <w:r w:rsidRPr="008B4EDA">
        <w:rPr>
          <w:noProof/>
          <w:sz w:val="28"/>
          <w:szCs w:val="28"/>
        </w:rPr>
        <w:t xml:space="preserve"> предпринимательской деятельности или профессиональной деятельности, и требований лиц, указанных в пункте 6 настоящей статьи»;</w:t>
      </w:r>
    </w:p>
    <w:p w14:paraId="6345B05D" w14:textId="1EAE6A49" w:rsidR="00166D9F" w:rsidRPr="008B4EDA" w:rsidRDefault="00166D9F" w:rsidP="00855D2A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r w:rsidRPr="008B4EDA">
        <w:rPr>
          <w:noProof/>
          <w:sz w:val="28"/>
          <w:szCs w:val="28"/>
        </w:rPr>
        <w:t>дополнить подпунктом 2</w:t>
      </w:r>
      <w:r w:rsidRPr="008B4EDA">
        <w:rPr>
          <w:noProof/>
          <w:sz w:val="28"/>
          <w:szCs w:val="28"/>
          <w:vertAlign w:val="superscript"/>
        </w:rPr>
        <w:t>2</w:t>
      </w:r>
      <w:r w:rsidRPr="008B4EDA">
        <w:rPr>
          <w:noProof/>
          <w:sz w:val="28"/>
          <w:szCs w:val="28"/>
        </w:rPr>
        <w:t xml:space="preserve"> следующего содержания:</w:t>
      </w:r>
    </w:p>
    <w:p w14:paraId="038BBF53" w14:textId="3BF02A93" w:rsidR="00166D9F" w:rsidRPr="008B4EDA" w:rsidRDefault="00166D9F" w:rsidP="00855D2A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proofErr w:type="gramStart"/>
      <w:r w:rsidRPr="008B4EDA">
        <w:rPr>
          <w:noProof/>
          <w:sz w:val="28"/>
          <w:szCs w:val="28"/>
        </w:rPr>
        <w:t>«2</w:t>
      </w:r>
      <w:r w:rsidRPr="008B4EDA">
        <w:rPr>
          <w:noProof/>
          <w:sz w:val="28"/>
          <w:szCs w:val="28"/>
          <w:vertAlign w:val="superscript"/>
        </w:rPr>
        <w:t>2</w:t>
      </w:r>
      <w:r w:rsidRPr="008B4EDA">
        <w:rPr>
          <w:noProof/>
          <w:sz w:val="28"/>
          <w:szCs w:val="28"/>
        </w:rPr>
        <w:t>)</w:t>
      </w:r>
      <w:r w:rsidR="008B4EDA">
        <w:rPr>
          <w:noProof/>
          <w:sz w:val="28"/>
          <w:szCs w:val="28"/>
        </w:rPr>
        <w:t> </w:t>
      </w:r>
      <w:r w:rsidRPr="008B4EDA">
        <w:rPr>
          <w:noProof/>
          <w:sz w:val="28"/>
          <w:szCs w:val="28"/>
        </w:rPr>
        <w:t xml:space="preserve">требования физических лиц, являющихся кредиторами кредитной организации по заключенным с ними договорам об оказании услуг по переводу электронных денежных средств, при условии, </w:t>
      </w:r>
      <w:r w:rsidR="008B4EDA">
        <w:rPr>
          <w:noProof/>
          <w:sz w:val="28"/>
          <w:szCs w:val="28"/>
        </w:rPr>
        <w:br/>
      </w:r>
      <w:r w:rsidRPr="008B4EDA">
        <w:rPr>
          <w:noProof/>
          <w:sz w:val="28"/>
          <w:szCs w:val="28"/>
        </w:rPr>
        <w:t>что в</w:t>
      </w:r>
      <w:r w:rsidR="0041253D" w:rsidRPr="008B4EDA">
        <w:rPr>
          <w:noProof/>
          <w:sz w:val="28"/>
          <w:szCs w:val="28"/>
        </w:rPr>
        <w:t> </w:t>
      </w:r>
      <w:r w:rsidRPr="008B4EDA">
        <w:rPr>
          <w:noProof/>
          <w:sz w:val="28"/>
          <w:szCs w:val="28"/>
        </w:rPr>
        <w:t>отношении таких физических лиц при заключении указанных договоров проводилась идентификация или упрощенная идентификация в</w:t>
      </w:r>
      <w:r w:rsidR="0041253D" w:rsidRPr="008B4EDA">
        <w:rPr>
          <w:noProof/>
          <w:sz w:val="28"/>
          <w:szCs w:val="28"/>
        </w:rPr>
        <w:t> </w:t>
      </w:r>
      <w:r w:rsidRPr="008B4EDA">
        <w:rPr>
          <w:noProof/>
          <w:sz w:val="28"/>
          <w:szCs w:val="28"/>
        </w:rPr>
        <w:t>соответствии</w:t>
      </w:r>
      <w:r w:rsidR="005E7E44" w:rsidRPr="008B4EDA">
        <w:rPr>
          <w:noProof/>
          <w:sz w:val="28"/>
          <w:szCs w:val="28"/>
        </w:rPr>
        <w:t xml:space="preserve"> </w:t>
      </w:r>
      <w:r w:rsidRPr="008B4EDA">
        <w:rPr>
          <w:noProof/>
          <w:sz w:val="28"/>
          <w:szCs w:val="28"/>
        </w:rPr>
        <w:t xml:space="preserve">с Федеральным законом от 7 августа 2001 года № 115-ФЗ «О противодействии легализации (отмыванию) доходов, полученных </w:t>
      </w:r>
      <w:r w:rsidRPr="008B4EDA">
        <w:rPr>
          <w:noProof/>
          <w:sz w:val="28"/>
          <w:szCs w:val="28"/>
        </w:rPr>
        <w:lastRenderedPageBreak/>
        <w:t>преступным путем, и финансированию терроризма</w:t>
      </w:r>
      <w:proofErr w:type="gramEnd"/>
      <w:r w:rsidRPr="008B4EDA">
        <w:rPr>
          <w:noProof/>
          <w:sz w:val="28"/>
          <w:szCs w:val="28"/>
        </w:rPr>
        <w:t>» (за исключением требований по договорам, заключенным для осуществления предусмотренной федеральным законом предпринимательской деятельности или профессиональной деятельности, и требований лиц, указанных в пункте 6 настоящей статьи);»;</w:t>
      </w:r>
    </w:p>
    <w:p w14:paraId="233776F8" w14:textId="59B37597" w:rsidR="00166D9F" w:rsidRPr="008B4EDA" w:rsidRDefault="00166D9F" w:rsidP="00855D2A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r w:rsidRPr="008B4EDA">
        <w:rPr>
          <w:noProof/>
          <w:sz w:val="28"/>
          <w:szCs w:val="28"/>
        </w:rPr>
        <w:t>в подпункте 3 слова «и договорам банковского счета» заменить словами «, договорам банковского счета и договорам об оказании услуг по</w:t>
      </w:r>
      <w:r w:rsidR="0041253D" w:rsidRPr="008B4EDA">
        <w:rPr>
          <w:noProof/>
          <w:sz w:val="28"/>
          <w:szCs w:val="28"/>
        </w:rPr>
        <w:t> </w:t>
      </w:r>
      <w:r w:rsidRPr="008B4EDA">
        <w:rPr>
          <w:noProof/>
          <w:sz w:val="28"/>
          <w:szCs w:val="28"/>
        </w:rPr>
        <w:t>переводу электронных денежных средств»;</w:t>
      </w:r>
    </w:p>
    <w:p w14:paraId="21DBDB31" w14:textId="11A77FCA" w:rsidR="00166D9F" w:rsidRPr="008B4EDA" w:rsidRDefault="00235264" w:rsidP="00855D2A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r w:rsidRPr="008B4EDA">
        <w:rPr>
          <w:noProof/>
          <w:sz w:val="28"/>
          <w:szCs w:val="28"/>
        </w:rPr>
        <w:t>б</w:t>
      </w:r>
      <w:r w:rsidR="00166D9F" w:rsidRPr="008B4EDA">
        <w:rPr>
          <w:noProof/>
          <w:sz w:val="28"/>
          <w:szCs w:val="28"/>
        </w:rPr>
        <w:t>) в пункте 6 слова «и (или) договорам банковского счета» заменить словами «, договорам банковского счета и (или) договорам об оказании услуг по переводу электронных денежных средств»;</w:t>
      </w:r>
    </w:p>
    <w:p w14:paraId="0B242B06" w14:textId="771DBD14" w:rsidR="00166D9F" w:rsidRPr="008B4EDA" w:rsidRDefault="00235264" w:rsidP="00E045E1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proofErr w:type="gramStart"/>
      <w:r w:rsidRPr="008B4EDA">
        <w:rPr>
          <w:noProof/>
          <w:sz w:val="28"/>
          <w:szCs w:val="28"/>
        </w:rPr>
        <w:t>в</w:t>
      </w:r>
      <w:r w:rsidR="00166D9F" w:rsidRPr="008B4EDA">
        <w:rPr>
          <w:noProof/>
          <w:sz w:val="28"/>
          <w:szCs w:val="28"/>
        </w:rPr>
        <w:t>) в пункте 6</w:t>
      </w:r>
      <w:r w:rsidR="00166D9F" w:rsidRPr="008B4EDA">
        <w:rPr>
          <w:noProof/>
          <w:sz w:val="28"/>
          <w:szCs w:val="28"/>
          <w:vertAlign w:val="superscript"/>
        </w:rPr>
        <w:t>1</w:t>
      </w:r>
      <w:r w:rsidR="00052321" w:rsidRPr="008B4EDA">
        <w:rPr>
          <w:noProof/>
          <w:sz w:val="28"/>
          <w:szCs w:val="28"/>
          <w:vertAlign w:val="superscript"/>
        </w:rPr>
        <w:t xml:space="preserve"> </w:t>
      </w:r>
      <w:r w:rsidR="00166D9F" w:rsidRPr="008B4EDA">
        <w:rPr>
          <w:noProof/>
          <w:sz w:val="28"/>
          <w:szCs w:val="28"/>
        </w:rPr>
        <w:t>слова «и договорам банковского счета» заменить словами «, договорам банковского счета и договорам об оказании услуг по</w:t>
      </w:r>
      <w:r w:rsidR="0041253D" w:rsidRPr="008B4EDA">
        <w:rPr>
          <w:noProof/>
          <w:sz w:val="28"/>
          <w:szCs w:val="28"/>
        </w:rPr>
        <w:t> </w:t>
      </w:r>
      <w:r w:rsidR="00166D9F" w:rsidRPr="008B4EDA">
        <w:rPr>
          <w:noProof/>
          <w:sz w:val="28"/>
          <w:szCs w:val="28"/>
        </w:rPr>
        <w:t>переводу электронных денежных средств»</w:t>
      </w:r>
      <w:r w:rsidR="005E7E44" w:rsidRPr="008B4EDA">
        <w:rPr>
          <w:noProof/>
          <w:sz w:val="28"/>
          <w:szCs w:val="28"/>
        </w:rPr>
        <w:t xml:space="preserve">, </w:t>
      </w:r>
      <w:r w:rsidR="00166D9F" w:rsidRPr="008B4EDA">
        <w:rPr>
          <w:noProof/>
          <w:sz w:val="28"/>
          <w:szCs w:val="28"/>
        </w:rPr>
        <w:t>слова «(если такие счета (вклады) открыты для осуществления предусмотренной федеральным законом</w:t>
      </w:r>
      <w:r w:rsidR="00F71BD6" w:rsidRPr="008B4EDA">
        <w:rPr>
          <w:noProof/>
          <w:sz w:val="28"/>
          <w:szCs w:val="28"/>
        </w:rPr>
        <w:t xml:space="preserve"> </w:t>
      </w:r>
      <w:r w:rsidR="00166D9F" w:rsidRPr="008B4EDA">
        <w:rPr>
          <w:noProof/>
          <w:sz w:val="28"/>
          <w:szCs w:val="28"/>
        </w:rPr>
        <w:t xml:space="preserve">предпринимательской деятельности)» заменить словами </w:t>
      </w:r>
      <w:r w:rsidR="008B4EDA">
        <w:rPr>
          <w:noProof/>
          <w:sz w:val="28"/>
          <w:szCs w:val="28"/>
        </w:rPr>
        <w:br/>
      </w:r>
      <w:r w:rsidR="00166D9F" w:rsidRPr="008B4EDA">
        <w:rPr>
          <w:noProof/>
          <w:sz w:val="28"/>
          <w:szCs w:val="28"/>
        </w:rPr>
        <w:t>«,</w:t>
      </w:r>
      <w:r w:rsidR="008B4EDA">
        <w:rPr>
          <w:noProof/>
          <w:sz w:val="28"/>
          <w:szCs w:val="28"/>
        </w:rPr>
        <w:t xml:space="preserve"> </w:t>
      </w:r>
      <w:r w:rsidR="00166D9F" w:rsidRPr="008B4EDA">
        <w:rPr>
          <w:noProof/>
          <w:sz w:val="28"/>
          <w:szCs w:val="28"/>
        </w:rPr>
        <w:t>адвокаты,</w:t>
      </w:r>
      <w:r w:rsidRPr="008B4EDA">
        <w:rPr>
          <w:noProof/>
          <w:sz w:val="28"/>
          <w:szCs w:val="28"/>
        </w:rPr>
        <w:t xml:space="preserve"> </w:t>
      </w:r>
      <w:r w:rsidR="00166D9F" w:rsidRPr="008B4EDA">
        <w:rPr>
          <w:noProof/>
          <w:sz w:val="28"/>
          <w:szCs w:val="28"/>
        </w:rPr>
        <w:t xml:space="preserve">нотариусы и иные лица, если такие договоры заключены </w:t>
      </w:r>
      <w:r w:rsidR="008B4EDA">
        <w:rPr>
          <w:noProof/>
          <w:sz w:val="28"/>
          <w:szCs w:val="28"/>
        </w:rPr>
        <w:br/>
      </w:r>
      <w:r w:rsidR="00166D9F" w:rsidRPr="008B4EDA">
        <w:rPr>
          <w:noProof/>
          <w:sz w:val="28"/>
          <w:szCs w:val="28"/>
        </w:rPr>
        <w:t>для осуществления предусмотренной федеральным законом предпринимательской деятельности или профессиональной деятельности».</w:t>
      </w:r>
      <w:proofErr w:type="gramEnd"/>
    </w:p>
    <w:p w14:paraId="5A16A38C" w14:textId="77777777" w:rsidR="008B4EDA" w:rsidRDefault="008B4ED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31BDBAAF" w14:textId="079E2C50" w:rsidR="00166D9F" w:rsidRPr="008B4EDA" w:rsidRDefault="00166D9F" w:rsidP="00E045E1">
      <w:pPr>
        <w:spacing w:line="480" w:lineRule="auto"/>
        <w:ind w:firstLine="720"/>
        <w:jc w:val="both"/>
        <w:rPr>
          <w:b/>
          <w:bCs/>
          <w:sz w:val="28"/>
          <w:szCs w:val="28"/>
        </w:rPr>
      </w:pPr>
      <w:r w:rsidRPr="008B4EDA">
        <w:rPr>
          <w:b/>
          <w:bCs/>
          <w:sz w:val="28"/>
          <w:szCs w:val="28"/>
        </w:rPr>
        <w:lastRenderedPageBreak/>
        <w:t>Статья 3</w:t>
      </w:r>
    </w:p>
    <w:p w14:paraId="72C6CF8D" w14:textId="056B01D6" w:rsidR="00E045E1" w:rsidRPr="008B4EDA" w:rsidRDefault="00166D9F" w:rsidP="008B439E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r w:rsidRPr="008B4EDA">
        <w:rPr>
          <w:noProof/>
          <w:sz w:val="28"/>
          <w:szCs w:val="28"/>
        </w:rPr>
        <w:t>1. Настоящий Федеральный закон вступает в силу по истечении</w:t>
      </w:r>
      <w:r w:rsidR="00E045E1" w:rsidRPr="008B4EDA">
        <w:rPr>
          <w:noProof/>
          <w:sz w:val="28"/>
          <w:szCs w:val="28"/>
        </w:rPr>
        <w:t xml:space="preserve"> </w:t>
      </w:r>
      <w:r w:rsidR="00C94A62" w:rsidRPr="008B4EDA">
        <w:rPr>
          <w:noProof/>
          <w:sz w:val="28"/>
          <w:szCs w:val="28"/>
        </w:rPr>
        <w:t xml:space="preserve">ста восьмидесяти </w:t>
      </w:r>
      <w:r w:rsidR="008B439E" w:rsidRPr="008B4EDA">
        <w:rPr>
          <w:noProof/>
          <w:sz w:val="28"/>
          <w:szCs w:val="28"/>
        </w:rPr>
        <w:t>дней после дня его официального опубликования</w:t>
      </w:r>
      <w:r w:rsidR="00E045E1" w:rsidRPr="008B4EDA">
        <w:rPr>
          <w:noProof/>
          <w:sz w:val="28"/>
          <w:szCs w:val="28"/>
        </w:rPr>
        <w:t>.</w:t>
      </w:r>
    </w:p>
    <w:p w14:paraId="785A4648" w14:textId="77777777" w:rsidR="008B4EDA" w:rsidRDefault="00C94A62" w:rsidP="008B4EDA">
      <w:pPr>
        <w:pStyle w:val="af7"/>
        <w:spacing w:line="480" w:lineRule="auto"/>
        <w:ind w:firstLine="720"/>
        <w:jc w:val="both"/>
        <w:rPr>
          <w:noProof/>
          <w:sz w:val="28"/>
          <w:szCs w:val="28"/>
        </w:rPr>
      </w:pPr>
      <w:r w:rsidRPr="008B4EDA">
        <w:rPr>
          <w:noProof/>
          <w:sz w:val="28"/>
          <w:szCs w:val="28"/>
        </w:rPr>
        <w:t>2</w:t>
      </w:r>
      <w:r w:rsidR="00166D9F" w:rsidRPr="008B4EDA">
        <w:rPr>
          <w:noProof/>
          <w:sz w:val="28"/>
          <w:szCs w:val="28"/>
        </w:rPr>
        <w:t xml:space="preserve">. Действие положений Федерального закона от 23 декабря 2003 года № 177-ФЗ «О страховании вкладов в банках Российской Федерации» </w:t>
      </w:r>
      <w:r w:rsidR="008B4EDA">
        <w:rPr>
          <w:noProof/>
          <w:sz w:val="28"/>
          <w:szCs w:val="28"/>
        </w:rPr>
        <w:br/>
      </w:r>
      <w:r w:rsidR="00166D9F" w:rsidRPr="008B4EDA">
        <w:rPr>
          <w:noProof/>
          <w:sz w:val="28"/>
          <w:szCs w:val="28"/>
        </w:rPr>
        <w:t>(в</w:t>
      </w:r>
      <w:r w:rsidR="008B4EDA">
        <w:rPr>
          <w:noProof/>
          <w:sz w:val="28"/>
          <w:szCs w:val="28"/>
        </w:rPr>
        <w:t xml:space="preserve"> </w:t>
      </w:r>
      <w:r w:rsidR="00166D9F" w:rsidRPr="008B4EDA">
        <w:rPr>
          <w:noProof/>
          <w:sz w:val="28"/>
          <w:szCs w:val="28"/>
        </w:rPr>
        <w:t xml:space="preserve">редакции настоящего Федерального закона) о выплате возмещения </w:t>
      </w:r>
      <w:r w:rsidR="008B4EDA">
        <w:rPr>
          <w:noProof/>
          <w:sz w:val="28"/>
          <w:szCs w:val="28"/>
        </w:rPr>
        <w:br/>
      </w:r>
      <w:r w:rsidR="00166D9F" w:rsidRPr="008B4EDA">
        <w:rPr>
          <w:noProof/>
          <w:sz w:val="28"/>
          <w:szCs w:val="28"/>
        </w:rPr>
        <w:t xml:space="preserve">по электронным денежным средствам распространяется на банки, страховой случай в отношении которых наступил после дня вступления </w:t>
      </w:r>
      <w:r w:rsidR="008B4EDA">
        <w:rPr>
          <w:noProof/>
          <w:sz w:val="28"/>
          <w:szCs w:val="28"/>
        </w:rPr>
        <w:br/>
      </w:r>
      <w:r w:rsidR="00166D9F" w:rsidRPr="008B4EDA">
        <w:rPr>
          <w:noProof/>
          <w:sz w:val="28"/>
          <w:szCs w:val="28"/>
        </w:rPr>
        <w:t>в силу настоящего Федерального закона.</w:t>
      </w:r>
    </w:p>
    <w:p w14:paraId="698ECDAC" w14:textId="5897BB30" w:rsidR="008B4EDA" w:rsidRPr="008B4EDA" w:rsidRDefault="00C94A62" w:rsidP="008B4EDA">
      <w:pPr>
        <w:pStyle w:val="af7"/>
        <w:spacing w:line="480" w:lineRule="auto"/>
        <w:ind w:firstLine="720"/>
        <w:jc w:val="both"/>
        <w:rPr>
          <w:color w:val="000000"/>
          <w:sz w:val="28"/>
          <w:szCs w:val="28"/>
        </w:rPr>
      </w:pPr>
      <w:r w:rsidRPr="008B4EDA">
        <w:rPr>
          <w:noProof/>
          <w:sz w:val="28"/>
          <w:szCs w:val="28"/>
        </w:rPr>
        <w:t>3</w:t>
      </w:r>
      <w:r w:rsidR="00166D9F" w:rsidRPr="008B4EDA">
        <w:rPr>
          <w:noProof/>
          <w:sz w:val="28"/>
          <w:szCs w:val="28"/>
        </w:rPr>
        <w:t>. </w:t>
      </w:r>
      <w:proofErr w:type="gramStart"/>
      <w:r w:rsidR="00166D9F" w:rsidRPr="008B4EDA">
        <w:rPr>
          <w:noProof/>
          <w:sz w:val="28"/>
          <w:szCs w:val="28"/>
        </w:rPr>
        <w:t xml:space="preserve">Положения Федерального закона от 26 октября 2002 года </w:t>
      </w:r>
      <w:r w:rsidR="0041253D" w:rsidRPr="008B4EDA">
        <w:rPr>
          <w:noProof/>
          <w:sz w:val="28"/>
          <w:szCs w:val="28"/>
        </w:rPr>
        <w:br/>
      </w:r>
      <w:r w:rsidR="00166D9F" w:rsidRPr="008B4EDA">
        <w:rPr>
          <w:noProof/>
          <w:sz w:val="28"/>
          <w:szCs w:val="28"/>
        </w:rPr>
        <w:t>№ 127-ФЗ «О несостоятельности (банкротстве)» (в редакции настоящего Федерального закона) в части предъявления и удовлетворения требований кредиторов кредитной организации</w:t>
      </w:r>
      <w:r w:rsidR="005E7E44" w:rsidRPr="008B4EDA">
        <w:rPr>
          <w:noProof/>
          <w:sz w:val="28"/>
          <w:szCs w:val="28"/>
        </w:rPr>
        <w:t xml:space="preserve"> </w:t>
      </w:r>
      <w:r w:rsidR="00166D9F" w:rsidRPr="008B4EDA">
        <w:rPr>
          <w:noProof/>
          <w:sz w:val="28"/>
          <w:szCs w:val="28"/>
        </w:rPr>
        <w:t>по договорам, предусмотренным частью 1 статьи 7 Федерального закона от 27 июня</w:t>
      </w:r>
      <w:r w:rsidR="005E7E44" w:rsidRPr="008B4EDA">
        <w:rPr>
          <w:noProof/>
          <w:sz w:val="28"/>
          <w:szCs w:val="28"/>
        </w:rPr>
        <w:t xml:space="preserve"> </w:t>
      </w:r>
      <w:r w:rsidR="00166D9F" w:rsidRPr="008B4EDA">
        <w:rPr>
          <w:noProof/>
          <w:sz w:val="28"/>
          <w:szCs w:val="28"/>
        </w:rPr>
        <w:t>2011 года № 161-ФЗ «О</w:t>
      </w:r>
      <w:r w:rsidR="0041253D" w:rsidRPr="008B4EDA">
        <w:rPr>
          <w:noProof/>
          <w:sz w:val="28"/>
          <w:szCs w:val="28"/>
        </w:rPr>
        <w:t> </w:t>
      </w:r>
      <w:r w:rsidR="00166D9F" w:rsidRPr="008B4EDA">
        <w:rPr>
          <w:noProof/>
          <w:sz w:val="28"/>
          <w:szCs w:val="28"/>
        </w:rPr>
        <w:t>национальной платежной системе», применяются в делах</w:t>
      </w:r>
      <w:r w:rsidR="005E7E44" w:rsidRPr="008B4EDA">
        <w:rPr>
          <w:noProof/>
          <w:sz w:val="28"/>
          <w:szCs w:val="28"/>
        </w:rPr>
        <w:t xml:space="preserve"> </w:t>
      </w:r>
      <w:r w:rsidR="00166D9F" w:rsidRPr="008B4EDA">
        <w:rPr>
          <w:noProof/>
          <w:sz w:val="28"/>
          <w:szCs w:val="28"/>
        </w:rPr>
        <w:t>о банкротстве кредитных организаций, лицензия на осуществление банковских операций</w:t>
      </w:r>
      <w:r w:rsidR="00F71BD6" w:rsidRPr="008B4EDA">
        <w:rPr>
          <w:noProof/>
          <w:sz w:val="28"/>
          <w:szCs w:val="28"/>
        </w:rPr>
        <w:t xml:space="preserve"> </w:t>
      </w:r>
      <w:r w:rsidR="00166D9F" w:rsidRPr="008B4EDA">
        <w:rPr>
          <w:noProof/>
          <w:sz w:val="28"/>
          <w:szCs w:val="28"/>
        </w:rPr>
        <w:t>у которых отозвана</w:t>
      </w:r>
      <w:proofErr w:type="gramEnd"/>
      <w:r w:rsidR="00166D9F" w:rsidRPr="008B4EDA">
        <w:rPr>
          <w:noProof/>
          <w:sz w:val="28"/>
          <w:szCs w:val="28"/>
        </w:rPr>
        <w:t xml:space="preserve"> после вступления в силу настоящего Федерального закона.</w:t>
      </w:r>
    </w:p>
    <w:p w14:paraId="267541F0" w14:textId="77777777" w:rsidR="008B4EDA" w:rsidRPr="008B4EDA" w:rsidRDefault="008B4EDA" w:rsidP="008B4EDA">
      <w:pPr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7B6F50BA" w14:textId="77777777" w:rsidR="008B4EDA" w:rsidRPr="008B4EDA" w:rsidRDefault="008B4EDA" w:rsidP="008B4EDA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14:paraId="7878E6C7" w14:textId="77777777" w:rsidR="008B4EDA" w:rsidRPr="008B4EDA" w:rsidRDefault="008B4EDA" w:rsidP="008B4EDA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8B4EDA">
        <w:rPr>
          <w:color w:val="000000"/>
          <w:sz w:val="28"/>
          <w:szCs w:val="28"/>
        </w:rPr>
        <w:t>Президент</w:t>
      </w:r>
    </w:p>
    <w:p w14:paraId="7FC92C9C" w14:textId="323ADD84" w:rsidR="00235264" w:rsidRPr="008B4EDA" w:rsidRDefault="008B4EDA" w:rsidP="008B4EDA">
      <w:pPr>
        <w:widowControl w:val="0"/>
        <w:jc w:val="both"/>
        <w:rPr>
          <w:color w:val="FFFFFF"/>
          <w:sz w:val="28"/>
          <w:szCs w:val="28"/>
        </w:rPr>
      </w:pPr>
      <w:r w:rsidRPr="008B4EDA">
        <w:rPr>
          <w:color w:val="000000"/>
          <w:sz w:val="28"/>
          <w:szCs w:val="28"/>
        </w:rPr>
        <w:t>Российской Федерации</w:t>
      </w:r>
      <w:r w:rsidRPr="008B4EDA">
        <w:rPr>
          <w:color w:val="000000"/>
          <w:sz w:val="28"/>
          <w:szCs w:val="28"/>
        </w:rPr>
        <w:tab/>
      </w:r>
      <w:r w:rsidRPr="008B4EDA">
        <w:rPr>
          <w:color w:val="000000"/>
          <w:sz w:val="28"/>
          <w:szCs w:val="28"/>
        </w:rPr>
        <w:tab/>
      </w:r>
      <w:r w:rsidRPr="008B4EDA">
        <w:rPr>
          <w:color w:val="000000"/>
          <w:sz w:val="28"/>
          <w:szCs w:val="28"/>
        </w:rPr>
        <w:tab/>
      </w:r>
      <w:r w:rsidRPr="008B4EDA">
        <w:rPr>
          <w:color w:val="000000"/>
          <w:sz w:val="28"/>
          <w:szCs w:val="28"/>
        </w:rPr>
        <w:tab/>
      </w:r>
      <w:r w:rsidRPr="008B4EDA">
        <w:rPr>
          <w:color w:val="000000"/>
          <w:sz w:val="28"/>
          <w:szCs w:val="28"/>
        </w:rPr>
        <w:tab/>
      </w:r>
      <w:r w:rsidRPr="008B4EDA">
        <w:rPr>
          <w:color w:val="000000"/>
          <w:sz w:val="28"/>
          <w:szCs w:val="28"/>
        </w:rPr>
        <w:tab/>
      </w:r>
      <w:r w:rsidRPr="008B4EDA">
        <w:rPr>
          <w:color w:val="000000"/>
          <w:sz w:val="28"/>
          <w:szCs w:val="28"/>
        </w:rPr>
        <w:tab/>
      </w:r>
      <w:r w:rsidRPr="008B4EDA">
        <w:rPr>
          <w:color w:val="000000"/>
          <w:sz w:val="28"/>
          <w:szCs w:val="28"/>
        </w:rPr>
        <w:tab/>
      </w:r>
      <w:r w:rsidRPr="008B4EDA">
        <w:rPr>
          <w:color w:val="FFFFFF"/>
          <w:sz w:val="28"/>
          <w:szCs w:val="28"/>
        </w:rPr>
        <w:t xml:space="preserve"> </w:t>
      </w:r>
      <w:proofErr w:type="spellStart"/>
      <w:r w:rsidRPr="008B4EDA">
        <w:rPr>
          <w:color w:val="FFFFFF"/>
          <w:sz w:val="28"/>
          <w:szCs w:val="28"/>
        </w:rPr>
        <w:t>В.Путин</w:t>
      </w:r>
      <w:proofErr w:type="spellEnd"/>
    </w:p>
    <w:sectPr w:rsidR="00235264" w:rsidRPr="008B4EDA" w:rsidSect="008B4EDA">
      <w:headerReference w:type="default" r:id="rId9"/>
      <w:pgSz w:w="11906" w:h="16838"/>
      <w:pgMar w:top="1418" w:right="1418" w:bottom="1701" w:left="1418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265BF1" w14:textId="77777777" w:rsidR="007F095D" w:rsidRDefault="007F095D">
      <w:r>
        <w:separator/>
      </w:r>
    </w:p>
  </w:endnote>
  <w:endnote w:type="continuationSeparator" w:id="0">
    <w:p w14:paraId="649065F6" w14:textId="77777777" w:rsidR="007F095D" w:rsidRDefault="007F0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20ED02" w14:textId="77777777" w:rsidR="007F095D" w:rsidRDefault="007F095D">
      <w:r>
        <w:separator/>
      </w:r>
    </w:p>
  </w:footnote>
  <w:footnote w:type="continuationSeparator" w:id="0">
    <w:p w14:paraId="6E2BD846" w14:textId="77777777" w:rsidR="007F095D" w:rsidRDefault="007F09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06668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563EBF0" w14:textId="4F580914" w:rsidR="007031DD" w:rsidRPr="008B4EDA" w:rsidRDefault="007031DD">
        <w:pPr>
          <w:pStyle w:val="a7"/>
          <w:jc w:val="center"/>
          <w:rPr>
            <w:sz w:val="28"/>
            <w:szCs w:val="28"/>
          </w:rPr>
        </w:pPr>
        <w:r w:rsidRPr="008B4EDA">
          <w:rPr>
            <w:sz w:val="28"/>
            <w:szCs w:val="28"/>
          </w:rPr>
          <w:fldChar w:fldCharType="begin"/>
        </w:r>
        <w:r w:rsidRPr="008B4EDA">
          <w:rPr>
            <w:sz w:val="28"/>
            <w:szCs w:val="28"/>
          </w:rPr>
          <w:instrText>PAGE   \* MERGEFORMAT</w:instrText>
        </w:r>
        <w:r w:rsidRPr="008B4EDA">
          <w:rPr>
            <w:sz w:val="28"/>
            <w:szCs w:val="28"/>
          </w:rPr>
          <w:fldChar w:fldCharType="separate"/>
        </w:r>
        <w:r w:rsidR="0087468C">
          <w:rPr>
            <w:noProof/>
            <w:sz w:val="28"/>
            <w:szCs w:val="28"/>
          </w:rPr>
          <w:t>2</w:t>
        </w:r>
        <w:r w:rsidRPr="008B4EDA">
          <w:rPr>
            <w:sz w:val="28"/>
            <w:szCs w:val="28"/>
          </w:rPr>
          <w:fldChar w:fldCharType="end"/>
        </w:r>
      </w:p>
    </w:sdtContent>
  </w:sdt>
  <w:p w14:paraId="16C177D2" w14:textId="77777777" w:rsidR="007031DD" w:rsidRDefault="007031D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693A9A"/>
    <w:multiLevelType w:val="hybridMultilevel"/>
    <w:tmpl w:val="AB74330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5F25DF9"/>
    <w:multiLevelType w:val="hybridMultilevel"/>
    <w:tmpl w:val="D90C346E"/>
    <w:lvl w:ilvl="0" w:tplc="8AF8E174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6601B9C"/>
    <w:multiLevelType w:val="hybridMultilevel"/>
    <w:tmpl w:val="B6C2B95E"/>
    <w:lvl w:ilvl="0" w:tplc="5B2AD8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D95"/>
    <w:rsid w:val="00004FCA"/>
    <w:rsid w:val="00011644"/>
    <w:rsid w:val="00015CC4"/>
    <w:rsid w:val="00017129"/>
    <w:rsid w:val="000308BE"/>
    <w:rsid w:val="0003119E"/>
    <w:rsid w:val="00043373"/>
    <w:rsid w:val="00051A6D"/>
    <w:rsid w:val="00052321"/>
    <w:rsid w:val="00056BD8"/>
    <w:rsid w:val="00060111"/>
    <w:rsid w:val="000608DA"/>
    <w:rsid w:val="00066881"/>
    <w:rsid w:val="00076022"/>
    <w:rsid w:val="00085207"/>
    <w:rsid w:val="00085F20"/>
    <w:rsid w:val="00086DBA"/>
    <w:rsid w:val="00087522"/>
    <w:rsid w:val="000876F0"/>
    <w:rsid w:val="000D0B3B"/>
    <w:rsid w:val="000D20F1"/>
    <w:rsid w:val="000D571C"/>
    <w:rsid w:val="000E1BD3"/>
    <w:rsid w:val="00114F16"/>
    <w:rsid w:val="00125AA7"/>
    <w:rsid w:val="00126F7C"/>
    <w:rsid w:val="00145ACC"/>
    <w:rsid w:val="00145C46"/>
    <w:rsid w:val="0015195A"/>
    <w:rsid w:val="00166D9F"/>
    <w:rsid w:val="00174E8F"/>
    <w:rsid w:val="0019411B"/>
    <w:rsid w:val="00194D3C"/>
    <w:rsid w:val="001A305A"/>
    <w:rsid w:val="001B3210"/>
    <w:rsid w:val="001C6ECF"/>
    <w:rsid w:val="001D1735"/>
    <w:rsid w:val="001E395D"/>
    <w:rsid w:val="001E5119"/>
    <w:rsid w:val="001F5722"/>
    <w:rsid w:val="002116E1"/>
    <w:rsid w:val="00214E3F"/>
    <w:rsid w:val="00235264"/>
    <w:rsid w:val="002375B8"/>
    <w:rsid w:val="00240CA8"/>
    <w:rsid w:val="0024638E"/>
    <w:rsid w:val="0028700E"/>
    <w:rsid w:val="002A00D4"/>
    <w:rsid w:val="002A14F9"/>
    <w:rsid w:val="002A51AA"/>
    <w:rsid w:val="002A6AA6"/>
    <w:rsid w:val="002D0CE2"/>
    <w:rsid w:val="002D7909"/>
    <w:rsid w:val="002E5276"/>
    <w:rsid w:val="00304079"/>
    <w:rsid w:val="00304391"/>
    <w:rsid w:val="0033324E"/>
    <w:rsid w:val="00335D91"/>
    <w:rsid w:val="00343CB6"/>
    <w:rsid w:val="003812DC"/>
    <w:rsid w:val="00394AE4"/>
    <w:rsid w:val="00394EDD"/>
    <w:rsid w:val="00396FEE"/>
    <w:rsid w:val="003A1D9C"/>
    <w:rsid w:val="003A362A"/>
    <w:rsid w:val="003A4FF0"/>
    <w:rsid w:val="003B038F"/>
    <w:rsid w:val="003B558A"/>
    <w:rsid w:val="003D650F"/>
    <w:rsid w:val="003F1588"/>
    <w:rsid w:val="003F6239"/>
    <w:rsid w:val="004007FA"/>
    <w:rsid w:val="004042B0"/>
    <w:rsid w:val="00404A9C"/>
    <w:rsid w:val="00410E0D"/>
    <w:rsid w:val="0041253D"/>
    <w:rsid w:val="00412572"/>
    <w:rsid w:val="00420B1D"/>
    <w:rsid w:val="00422846"/>
    <w:rsid w:val="0042614A"/>
    <w:rsid w:val="004360BA"/>
    <w:rsid w:val="00442004"/>
    <w:rsid w:val="00444A3A"/>
    <w:rsid w:val="00454D95"/>
    <w:rsid w:val="00455B84"/>
    <w:rsid w:val="0047136D"/>
    <w:rsid w:val="0047140D"/>
    <w:rsid w:val="00476284"/>
    <w:rsid w:val="00476367"/>
    <w:rsid w:val="004773AD"/>
    <w:rsid w:val="004810B9"/>
    <w:rsid w:val="0048253F"/>
    <w:rsid w:val="004918C5"/>
    <w:rsid w:val="004A0D85"/>
    <w:rsid w:val="004A3E8E"/>
    <w:rsid w:val="004A60BC"/>
    <w:rsid w:val="004B1F12"/>
    <w:rsid w:val="004B6B06"/>
    <w:rsid w:val="004C2E05"/>
    <w:rsid w:val="004F0903"/>
    <w:rsid w:val="004F3691"/>
    <w:rsid w:val="004F4404"/>
    <w:rsid w:val="0052102B"/>
    <w:rsid w:val="00532A01"/>
    <w:rsid w:val="005416DB"/>
    <w:rsid w:val="00545DE5"/>
    <w:rsid w:val="005516F0"/>
    <w:rsid w:val="00562DD2"/>
    <w:rsid w:val="0056456C"/>
    <w:rsid w:val="00570A26"/>
    <w:rsid w:val="00573332"/>
    <w:rsid w:val="00577A3F"/>
    <w:rsid w:val="005B3BF8"/>
    <w:rsid w:val="005B3EB6"/>
    <w:rsid w:val="005C3BD4"/>
    <w:rsid w:val="005D0143"/>
    <w:rsid w:val="005D0F3B"/>
    <w:rsid w:val="005D7542"/>
    <w:rsid w:val="005E5303"/>
    <w:rsid w:val="005E6969"/>
    <w:rsid w:val="005E7630"/>
    <w:rsid w:val="005E7E44"/>
    <w:rsid w:val="005F15BB"/>
    <w:rsid w:val="005F1FA8"/>
    <w:rsid w:val="005F3534"/>
    <w:rsid w:val="00613FC2"/>
    <w:rsid w:val="00614396"/>
    <w:rsid w:val="00615268"/>
    <w:rsid w:val="0064399F"/>
    <w:rsid w:val="00655742"/>
    <w:rsid w:val="00655935"/>
    <w:rsid w:val="0066185E"/>
    <w:rsid w:val="006662B8"/>
    <w:rsid w:val="00682226"/>
    <w:rsid w:val="006863AB"/>
    <w:rsid w:val="006C31BE"/>
    <w:rsid w:val="006D2E61"/>
    <w:rsid w:val="007031DD"/>
    <w:rsid w:val="00737C32"/>
    <w:rsid w:val="0074219D"/>
    <w:rsid w:val="00744885"/>
    <w:rsid w:val="007553F9"/>
    <w:rsid w:val="00782B99"/>
    <w:rsid w:val="007874B8"/>
    <w:rsid w:val="007963CB"/>
    <w:rsid w:val="007B01A4"/>
    <w:rsid w:val="007E2CC7"/>
    <w:rsid w:val="007F095D"/>
    <w:rsid w:val="007F44DE"/>
    <w:rsid w:val="0081659F"/>
    <w:rsid w:val="0081723A"/>
    <w:rsid w:val="00821441"/>
    <w:rsid w:val="008316EA"/>
    <w:rsid w:val="00831B9A"/>
    <w:rsid w:val="00837EA0"/>
    <w:rsid w:val="00855D2A"/>
    <w:rsid w:val="00874524"/>
    <w:rsid w:val="0087468C"/>
    <w:rsid w:val="00876CC8"/>
    <w:rsid w:val="008A433A"/>
    <w:rsid w:val="008B160E"/>
    <w:rsid w:val="008B439E"/>
    <w:rsid w:val="008B4EDA"/>
    <w:rsid w:val="008C0417"/>
    <w:rsid w:val="008C5E6A"/>
    <w:rsid w:val="008C6039"/>
    <w:rsid w:val="008D7A54"/>
    <w:rsid w:val="008F0A52"/>
    <w:rsid w:val="008F7635"/>
    <w:rsid w:val="0091488E"/>
    <w:rsid w:val="00921F53"/>
    <w:rsid w:val="00926EA3"/>
    <w:rsid w:val="00927640"/>
    <w:rsid w:val="009311F7"/>
    <w:rsid w:val="00933309"/>
    <w:rsid w:val="009533B4"/>
    <w:rsid w:val="00953B44"/>
    <w:rsid w:val="009644AA"/>
    <w:rsid w:val="00976A1C"/>
    <w:rsid w:val="009812EA"/>
    <w:rsid w:val="0098475C"/>
    <w:rsid w:val="00985D91"/>
    <w:rsid w:val="00991BE0"/>
    <w:rsid w:val="009A54E3"/>
    <w:rsid w:val="009B4BBF"/>
    <w:rsid w:val="009B595F"/>
    <w:rsid w:val="009B5C78"/>
    <w:rsid w:val="009D0F05"/>
    <w:rsid w:val="009D1CE7"/>
    <w:rsid w:val="009F06F0"/>
    <w:rsid w:val="00A10EC5"/>
    <w:rsid w:val="00A1354D"/>
    <w:rsid w:val="00A309C9"/>
    <w:rsid w:val="00A4083E"/>
    <w:rsid w:val="00A5338A"/>
    <w:rsid w:val="00A547F6"/>
    <w:rsid w:val="00A559F5"/>
    <w:rsid w:val="00A56427"/>
    <w:rsid w:val="00A642B5"/>
    <w:rsid w:val="00A77090"/>
    <w:rsid w:val="00A83054"/>
    <w:rsid w:val="00A83AA0"/>
    <w:rsid w:val="00A83E8F"/>
    <w:rsid w:val="00A92178"/>
    <w:rsid w:val="00A954ED"/>
    <w:rsid w:val="00AB4474"/>
    <w:rsid w:val="00AD0BC1"/>
    <w:rsid w:val="00AD5935"/>
    <w:rsid w:val="00B01845"/>
    <w:rsid w:val="00B15A2C"/>
    <w:rsid w:val="00B211DC"/>
    <w:rsid w:val="00B33511"/>
    <w:rsid w:val="00B6410D"/>
    <w:rsid w:val="00B677E4"/>
    <w:rsid w:val="00B93D65"/>
    <w:rsid w:val="00BA3448"/>
    <w:rsid w:val="00BB324C"/>
    <w:rsid w:val="00BB610F"/>
    <w:rsid w:val="00BD630E"/>
    <w:rsid w:val="00BE27BF"/>
    <w:rsid w:val="00C03FBF"/>
    <w:rsid w:val="00C1526F"/>
    <w:rsid w:val="00C36120"/>
    <w:rsid w:val="00C43462"/>
    <w:rsid w:val="00C5440A"/>
    <w:rsid w:val="00C6318B"/>
    <w:rsid w:val="00C67B8A"/>
    <w:rsid w:val="00C75124"/>
    <w:rsid w:val="00C87E1B"/>
    <w:rsid w:val="00C90C28"/>
    <w:rsid w:val="00C94A62"/>
    <w:rsid w:val="00CA6562"/>
    <w:rsid w:val="00CB5DF2"/>
    <w:rsid w:val="00CB646F"/>
    <w:rsid w:val="00CC0575"/>
    <w:rsid w:val="00CC6D38"/>
    <w:rsid w:val="00CD1A08"/>
    <w:rsid w:val="00CD6846"/>
    <w:rsid w:val="00CE1776"/>
    <w:rsid w:val="00D01C41"/>
    <w:rsid w:val="00D14C2D"/>
    <w:rsid w:val="00D27EBE"/>
    <w:rsid w:val="00D35501"/>
    <w:rsid w:val="00D4706C"/>
    <w:rsid w:val="00D47E0C"/>
    <w:rsid w:val="00D60DB6"/>
    <w:rsid w:val="00D6179A"/>
    <w:rsid w:val="00D70F10"/>
    <w:rsid w:val="00D7624B"/>
    <w:rsid w:val="00D77884"/>
    <w:rsid w:val="00D83656"/>
    <w:rsid w:val="00D91530"/>
    <w:rsid w:val="00D93A6E"/>
    <w:rsid w:val="00DA65EE"/>
    <w:rsid w:val="00DA7EAE"/>
    <w:rsid w:val="00DC7BF5"/>
    <w:rsid w:val="00DD2381"/>
    <w:rsid w:val="00DD3ECF"/>
    <w:rsid w:val="00DE594F"/>
    <w:rsid w:val="00DF475B"/>
    <w:rsid w:val="00E0207D"/>
    <w:rsid w:val="00E02165"/>
    <w:rsid w:val="00E03016"/>
    <w:rsid w:val="00E045E1"/>
    <w:rsid w:val="00E1658E"/>
    <w:rsid w:val="00E23105"/>
    <w:rsid w:val="00E3092C"/>
    <w:rsid w:val="00E310EE"/>
    <w:rsid w:val="00E314BC"/>
    <w:rsid w:val="00E45C65"/>
    <w:rsid w:val="00E5194F"/>
    <w:rsid w:val="00E571EA"/>
    <w:rsid w:val="00E61C7E"/>
    <w:rsid w:val="00E67B63"/>
    <w:rsid w:val="00EA1E33"/>
    <w:rsid w:val="00EA3DE5"/>
    <w:rsid w:val="00EB02EC"/>
    <w:rsid w:val="00EB1982"/>
    <w:rsid w:val="00EC043E"/>
    <w:rsid w:val="00ED44B9"/>
    <w:rsid w:val="00ED77D9"/>
    <w:rsid w:val="00ED7DB1"/>
    <w:rsid w:val="00EF4108"/>
    <w:rsid w:val="00EF4C00"/>
    <w:rsid w:val="00F12098"/>
    <w:rsid w:val="00F13FD0"/>
    <w:rsid w:val="00F15350"/>
    <w:rsid w:val="00F24839"/>
    <w:rsid w:val="00F43772"/>
    <w:rsid w:val="00F44D53"/>
    <w:rsid w:val="00F4697C"/>
    <w:rsid w:val="00F642F3"/>
    <w:rsid w:val="00F719BE"/>
    <w:rsid w:val="00F71BD6"/>
    <w:rsid w:val="00F74E5A"/>
    <w:rsid w:val="00F75693"/>
    <w:rsid w:val="00F91FD1"/>
    <w:rsid w:val="00FA0E0F"/>
    <w:rsid w:val="00FA5442"/>
    <w:rsid w:val="00FC27E3"/>
    <w:rsid w:val="00FC47ED"/>
    <w:rsid w:val="00FD41C5"/>
    <w:rsid w:val="00FD6E3F"/>
    <w:rsid w:val="00FD7EFE"/>
    <w:rsid w:val="00FE3686"/>
    <w:rsid w:val="00FE46DE"/>
    <w:rsid w:val="00FF1019"/>
    <w:rsid w:val="00FF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D831D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019"/>
  </w:style>
  <w:style w:type="paragraph" w:styleId="1">
    <w:name w:val="heading 1"/>
    <w:basedOn w:val="a"/>
    <w:next w:val="a"/>
    <w:qFormat/>
    <w:rsid w:val="00FF1019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FF1019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FF1019"/>
    <w:pPr>
      <w:keepNext/>
      <w:jc w:val="center"/>
      <w:outlineLvl w:val="2"/>
    </w:pPr>
    <w:rPr>
      <w:b/>
      <w:sz w:val="18"/>
    </w:rPr>
  </w:style>
  <w:style w:type="paragraph" w:styleId="4">
    <w:name w:val="heading 4"/>
    <w:basedOn w:val="a"/>
    <w:next w:val="a"/>
    <w:qFormat/>
    <w:rsid w:val="00FF1019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FF1019"/>
    <w:pPr>
      <w:keepNext/>
      <w:tabs>
        <w:tab w:val="left" w:pos="284"/>
        <w:tab w:val="left" w:pos="3119"/>
        <w:tab w:val="left" w:pos="4678"/>
      </w:tabs>
      <w:spacing w:line="360" w:lineRule="auto"/>
      <w:ind w:left="2160" w:right="170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FF1019"/>
    <w:pPr>
      <w:keepNext/>
      <w:tabs>
        <w:tab w:val="left" w:pos="284"/>
        <w:tab w:val="left" w:pos="3119"/>
        <w:tab w:val="left" w:pos="4678"/>
      </w:tabs>
      <w:spacing w:line="360" w:lineRule="auto"/>
      <w:ind w:left="2160" w:right="170"/>
      <w:jc w:val="both"/>
      <w:outlineLvl w:val="5"/>
    </w:pPr>
    <w:rPr>
      <w:b/>
      <w:sz w:val="24"/>
    </w:rPr>
  </w:style>
  <w:style w:type="paragraph" w:styleId="7">
    <w:name w:val="heading 7"/>
    <w:basedOn w:val="a"/>
    <w:next w:val="a"/>
    <w:qFormat/>
    <w:rsid w:val="00FF1019"/>
    <w:pPr>
      <w:keepNext/>
      <w:tabs>
        <w:tab w:val="left" w:pos="284"/>
        <w:tab w:val="left" w:pos="3119"/>
        <w:tab w:val="left" w:pos="4678"/>
      </w:tabs>
      <w:spacing w:line="360" w:lineRule="auto"/>
      <w:ind w:left="2160" w:right="170"/>
      <w:outlineLvl w:val="6"/>
    </w:pPr>
    <w:rPr>
      <w:i/>
      <w:sz w:val="28"/>
    </w:rPr>
  </w:style>
  <w:style w:type="paragraph" w:styleId="8">
    <w:name w:val="heading 8"/>
    <w:basedOn w:val="a"/>
    <w:next w:val="a"/>
    <w:qFormat/>
    <w:rsid w:val="00FF1019"/>
    <w:pPr>
      <w:keepNext/>
      <w:tabs>
        <w:tab w:val="left" w:pos="284"/>
        <w:tab w:val="left" w:pos="3119"/>
        <w:tab w:val="left" w:pos="4678"/>
      </w:tabs>
      <w:ind w:right="169"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rsid w:val="00FF1019"/>
    <w:pPr>
      <w:keepNext/>
      <w:tabs>
        <w:tab w:val="left" w:pos="284"/>
        <w:tab w:val="left" w:pos="3119"/>
        <w:tab w:val="left" w:pos="4678"/>
      </w:tabs>
      <w:ind w:right="4988"/>
      <w:outlineLvl w:val="8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F1019"/>
    <w:pPr>
      <w:tabs>
        <w:tab w:val="left" w:pos="284"/>
        <w:tab w:val="left" w:pos="3119"/>
        <w:tab w:val="left" w:pos="4678"/>
      </w:tabs>
      <w:ind w:right="169"/>
    </w:pPr>
    <w:rPr>
      <w:sz w:val="28"/>
      <w:lang w:val="en-US"/>
    </w:rPr>
  </w:style>
  <w:style w:type="paragraph" w:styleId="a4">
    <w:name w:val="Body Text Indent"/>
    <w:basedOn w:val="a"/>
    <w:rsid w:val="00FF1019"/>
    <w:pPr>
      <w:tabs>
        <w:tab w:val="left" w:pos="284"/>
        <w:tab w:val="left" w:pos="3119"/>
        <w:tab w:val="left" w:pos="4678"/>
      </w:tabs>
      <w:spacing w:line="360" w:lineRule="auto"/>
      <w:ind w:right="170" w:firstLine="680"/>
      <w:jc w:val="both"/>
    </w:pPr>
    <w:rPr>
      <w:sz w:val="28"/>
    </w:rPr>
  </w:style>
  <w:style w:type="paragraph" w:styleId="a5">
    <w:name w:val="Block Text"/>
    <w:basedOn w:val="a"/>
    <w:rsid w:val="00FF1019"/>
    <w:pPr>
      <w:tabs>
        <w:tab w:val="left" w:pos="284"/>
        <w:tab w:val="left" w:pos="3119"/>
        <w:tab w:val="left" w:pos="4678"/>
      </w:tabs>
      <w:spacing w:line="360" w:lineRule="auto"/>
      <w:ind w:left="2160" w:right="170"/>
      <w:jc w:val="both"/>
    </w:pPr>
    <w:rPr>
      <w:sz w:val="24"/>
    </w:rPr>
  </w:style>
  <w:style w:type="paragraph" w:styleId="a6">
    <w:name w:val="Body Text"/>
    <w:basedOn w:val="a"/>
    <w:rsid w:val="00FF1019"/>
    <w:pPr>
      <w:tabs>
        <w:tab w:val="left" w:pos="284"/>
        <w:tab w:val="left" w:pos="3119"/>
        <w:tab w:val="left" w:pos="4536"/>
      </w:tabs>
      <w:jc w:val="center"/>
    </w:pPr>
    <w:rPr>
      <w:b/>
      <w:sz w:val="28"/>
    </w:rPr>
  </w:style>
  <w:style w:type="paragraph" w:styleId="a7">
    <w:name w:val="header"/>
    <w:basedOn w:val="a"/>
    <w:link w:val="a8"/>
    <w:uiPriority w:val="99"/>
    <w:rsid w:val="00FF1019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FF1019"/>
    <w:pPr>
      <w:tabs>
        <w:tab w:val="center" w:pos="4677"/>
        <w:tab w:val="right" w:pos="9355"/>
      </w:tabs>
    </w:pPr>
  </w:style>
  <w:style w:type="paragraph" w:customStyle="1" w:styleId="10">
    <w:name w:val="Обычный (веб)1"/>
    <w:basedOn w:val="a"/>
    <w:rsid w:val="00F719BE"/>
    <w:pPr>
      <w:spacing w:before="100" w:after="100"/>
    </w:pPr>
    <w:rPr>
      <w:rFonts w:eastAsiaTheme="minorHAnsi"/>
      <w:sz w:val="24"/>
      <w:szCs w:val="24"/>
    </w:rPr>
  </w:style>
  <w:style w:type="paragraph" w:styleId="aa">
    <w:name w:val="Balloon Text"/>
    <w:basedOn w:val="a"/>
    <w:link w:val="ab"/>
    <w:semiHidden/>
    <w:unhideWhenUsed/>
    <w:rsid w:val="00FC47E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FC47ED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semiHidden/>
    <w:unhideWhenUsed/>
    <w:rsid w:val="00404A9C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404A9C"/>
  </w:style>
  <w:style w:type="character" w:customStyle="1" w:styleId="ae">
    <w:name w:val="Текст примечания Знак"/>
    <w:basedOn w:val="a0"/>
    <w:link w:val="ad"/>
    <w:semiHidden/>
    <w:rsid w:val="00404A9C"/>
  </w:style>
  <w:style w:type="paragraph" w:styleId="af">
    <w:name w:val="annotation subject"/>
    <w:basedOn w:val="ad"/>
    <w:next w:val="ad"/>
    <w:link w:val="af0"/>
    <w:semiHidden/>
    <w:unhideWhenUsed/>
    <w:rsid w:val="00404A9C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404A9C"/>
    <w:rPr>
      <w:b/>
      <w:bCs/>
    </w:rPr>
  </w:style>
  <w:style w:type="paragraph" w:styleId="af1">
    <w:name w:val="endnote text"/>
    <w:basedOn w:val="a"/>
    <w:link w:val="af2"/>
    <w:semiHidden/>
    <w:unhideWhenUsed/>
    <w:rsid w:val="00DC7BF5"/>
  </w:style>
  <w:style w:type="character" w:customStyle="1" w:styleId="af2">
    <w:name w:val="Текст концевой сноски Знак"/>
    <w:basedOn w:val="a0"/>
    <w:link w:val="af1"/>
    <w:semiHidden/>
    <w:rsid w:val="00DC7BF5"/>
  </w:style>
  <w:style w:type="character" w:styleId="af3">
    <w:name w:val="endnote reference"/>
    <w:basedOn w:val="a0"/>
    <w:semiHidden/>
    <w:unhideWhenUsed/>
    <w:rsid w:val="00DC7BF5"/>
    <w:rPr>
      <w:vertAlign w:val="superscript"/>
    </w:rPr>
  </w:style>
  <w:style w:type="paragraph" w:styleId="af4">
    <w:name w:val="footnote text"/>
    <w:basedOn w:val="a"/>
    <w:link w:val="af5"/>
    <w:semiHidden/>
    <w:unhideWhenUsed/>
    <w:rsid w:val="00782B99"/>
  </w:style>
  <w:style w:type="character" w:customStyle="1" w:styleId="af5">
    <w:name w:val="Текст сноски Знак"/>
    <w:basedOn w:val="a0"/>
    <w:link w:val="af4"/>
    <w:semiHidden/>
    <w:rsid w:val="00782B99"/>
  </w:style>
  <w:style w:type="character" w:styleId="af6">
    <w:name w:val="footnote reference"/>
    <w:basedOn w:val="a0"/>
    <w:semiHidden/>
    <w:unhideWhenUsed/>
    <w:rsid w:val="00782B99"/>
    <w:rPr>
      <w:vertAlign w:val="superscript"/>
    </w:rPr>
  </w:style>
  <w:style w:type="paragraph" w:customStyle="1" w:styleId="11">
    <w:name w:val="Обычный1"/>
    <w:rsid w:val="00A92178"/>
  </w:style>
  <w:style w:type="paragraph" w:styleId="af7">
    <w:name w:val="No Spacing"/>
    <w:uiPriority w:val="1"/>
    <w:qFormat/>
    <w:rsid w:val="00A642B5"/>
  </w:style>
  <w:style w:type="character" w:customStyle="1" w:styleId="a8">
    <w:name w:val="Верхний колонтитул Знак"/>
    <w:basedOn w:val="a0"/>
    <w:link w:val="a7"/>
    <w:uiPriority w:val="99"/>
    <w:rsid w:val="007031DD"/>
  </w:style>
  <w:style w:type="paragraph" w:styleId="af8">
    <w:name w:val="List Paragraph"/>
    <w:basedOn w:val="a"/>
    <w:uiPriority w:val="34"/>
    <w:qFormat/>
    <w:rsid w:val="007031D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9">
    <w:name w:val="Revision"/>
    <w:hidden/>
    <w:uiPriority w:val="99"/>
    <w:semiHidden/>
    <w:rsid w:val="004007FA"/>
  </w:style>
  <w:style w:type="paragraph" w:customStyle="1" w:styleId="ConsPlusNormal">
    <w:name w:val="ConsPlusNormal"/>
    <w:rsid w:val="008C5E6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a">
    <w:name w:val="Normal (Web)"/>
    <w:basedOn w:val="a"/>
    <w:semiHidden/>
    <w:unhideWhenUsed/>
    <w:rsid w:val="00E045E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019"/>
  </w:style>
  <w:style w:type="paragraph" w:styleId="1">
    <w:name w:val="heading 1"/>
    <w:basedOn w:val="a"/>
    <w:next w:val="a"/>
    <w:qFormat/>
    <w:rsid w:val="00FF1019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FF1019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FF1019"/>
    <w:pPr>
      <w:keepNext/>
      <w:jc w:val="center"/>
      <w:outlineLvl w:val="2"/>
    </w:pPr>
    <w:rPr>
      <w:b/>
      <w:sz w:val="18"/>
    </w:rPr>
  </w:style>
  <w:style w:type="paragraph" w:styleId="4">
    <w:name w:val="heading 4"/>
    <w:basedOn w:val="a"/>
    <w:next w:val="a"/>
    <w:qFormat/>
    <w:rsid w:val="00FF1019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FF1019"/>
    <w:pPr>
      <w:keepNext/>
      <w:tabs>
        <w:tab w:val="left" w:pos="284"/>
        <w:tab w:val="left" w:pos="3119"/>
        <w:tab w:val="left" w:pos="4678"/>
      </w:tabs>
      <w:spacing w:line="360" w:lineRule="auto"/>
      <w:ind w:left="2160" w:right="170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FF1019"/>
    <w:pPr>
      <w:keepNext/>
      <w:tabs>
        <w:tab w:val="left" w:pos="284"/>
        <w:tab w:val="left" w:pos="3119"/>
        <w:tab w:val="left" w:pos="4678"/>
      </w:tabs>
      <w:spacing w:line="360" w:lineRule="auto"/>
      <w:ind w:left="2160" w:right="170"/>
      <w:jc w:val="both"/>
      <w:outlineLvl w:val="5"/>
    </w:pPr>
    <w:rPr>
      <w:b/>
      <w:sz w:val="24"/>
    </w:rPr>
  </w:style>
  <w:style w:type="paragraph" w:styleId="7">
    <w:name w:val="heading 7"/>
    <w:basedOn w:val="a"/>
    <w:next w:val="a"/>
    <w:qFormat/>
    <w:rsid w:val="00FF1019"/>
    <w:pPr>
      <w:keepNext/>
      <w:tabs>
        <w:tab w:val="left" w:pos="284"/>
        <w:tab w:val="left" w:pos="3119"/>
        <w:tab w:val="left" w:pos="4678"/>
      </w:tabs>
      <w:spacing w:line="360" w:lineRule="auto"/>
      <w:ind w:left="2160" w:right="170"/>
      <w:outlineLvl w:val="6"/>
    </w:pPr>
    <w:rPr>
      <w:i/>
      <w:sz w:val="28"/>
    </w:rPr>
  </w:style>
  <w:style w:type="paragraph" w:styleId="8">
    <w:name w:val="heading 8"/>
    <w:basedOn w:val="a"/>
    <w:next w:val="a"/>
    <w:qFormat/>
    <w:rsid w:val="00FF1019"/>
    <w:pPr>
      <w:keepNext/>
      <w:tabs>
        <w:tab w:val="left" w:pos="284"/>
        <w:tab w:val="left" w:pos="3119"/>
        <w:tab w:val="left" w:pos="4678"/>
      </w:tabs>
      <w:ind w:right="169"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rsid w:val="00FF1019"/>
    <w:pPr>
      <w:keepNext/>
      <w:tabs>
        <w:tab w:val="left" w:pos="284"/>
        <w:tab w:val="left" w:pos="3119"/>
        <w:tab w:val="left" w:pos="4678"/>
      </w:tabs>
      <w:ind w:right="4988"/>
      <w:outlineLvl w:val="8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F1019"/>
    <w:pPr>
      <w:tabs>
        <w:tab w:val="left" w:pos="284"/>
        <w:tab w:val="left" w:pos="3119"/>
        <w:tab w:val="left" w:pos="4678"/>
      </w:tabs>
      <w:ind w:right="169"/>
    </w:pPr>
    <w:rPr>
      <w:sz w:val="28"/>
      <w:lang w:val="en-US"/>
    </w:rPr>
  </w:style>
  <w:style w:type="paragraph" w:styleId="a4">
    <w:name w:val="Body Text Indent"/>
    <w:basedOn w:val="a"/>
    <w:rsid w:val="00FF1019"/>
    <w:pPr>
      <w:tabs>
        <w:tab w:val="left" w:pos="284"/>
        <w:tab w:val="left" w:pos="3119"/>
        <w:tab w:val="left" w:pos="4678"/>
      </w:tabs>
      <w:spacing w:line="360" w:lineRule="auto"/>
      <w:ind w:right="170" w:firstLine="680"/>
      <w:jc w:val="both"/>
    </w:pPr>
    <w:rPr>
      <w:sz w:val="28"/>
    </w:rPr>
  </w:style>
  <w:style w:type="paragraph" w:styleId="a5">
    <w:name w:val="Block Text"/>
    <w:basedOn w:val="a"/>
    <w:rsid w:val="00FF1019"/>
    <w:pPr>
      <w:tabs>
        <w:tab w:val="left" w:pos="284"/>
        <w:tab w:val="left" w:pos="3119"/>
        <w:tab w:val="left" w:pos="4678"/>
      </w:tabs>
      <w:spacing w:line="360" w:lineRule="auto"/>
      <w:ind w:left="2160" w:right="170"/>
      <w:jc w:val="both"/>
    </w:pPr>
    <w:rPr>
      <w:sz w:val="24"/>
    </w:rPr>
  </w:style>
  <w:style w:type="paragraph" w:styleId="a6">
    <w:name w:val="Body Text"/>
    <w:basedOn w:val="a"/>
    <w:rsid w:val="00FF1019"/>
    <w:pPr>
      <w:tabs>
        <w:tab w:val="left" w:pos="284"/>
        <w:tab w:val="left" w:pos="3119"/>
        <w:tab w:val="left" w:pos="4536"/>
      </w:tabs>
      <w:jc w:val="center"/>
    </w:pPr>
    <w:rPr>
      <w:b/>
      <w:sz w:val="28"/>
    </w:rPr>
  </w:style>
  <w:style w:type="paragraph" w:styleId="a7">
    <w:name w:val="header"/>
    <w:basedOn w:val="a"/>
    <w:link w:val="a8"/>
    <w:uiPriority w:val="99"/>
    <w:rsid w:val="00FF1019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FF1019"/>
    <w:pPr>
      <w:tabs>
        <w:tab w:val="center" w:pos="4677"/>
        <w:tab w:val="right" w:pos="9355"/>
      </w:tabs>
    </w:pPr>
  </w:style>
  <w:style w:type="paragraph" w:customStyle="1" w:styleId="10">
    <w:name w:val="Обычный (веб)1"/>
    <w:basedOn w:val="a"/>
    <w:rsid w:val="00F719BE"/>
    <w:pPr>
      <w:spacing w:before="100" w:after="100"/>
    </w:pPr>
    <w:rPr>
      <w:rFonts w:eastAsiaTheme="minorHAnsi"/>
      <w:sz w:val="24"/>
      <w:szCs w:val="24"/>
    </w:rPr>
  </w:style>
  <w:style w:type="paragraph" w:styleId="aa">
    <w:name w:val="Balloon Text"/>
    <w:basedOn w:val="a"/>
    <w:link w:val="ab"/>
    <w:semiHidden/>
    <w:unhideWhenUsed/>
    <w:rsid w:val="00FC47E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FC47ED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semiHidden/>
    <w:unhideWhenUsed/>
    <w:rsid w:val="00404A9C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404A9C"/>
  </w:style>
  <w:style w:type="character" w:customStyle="1" w:styleId="ae">
    <w:name w:val="Текст примечания Знак"/>
    <w:basedOn w:val="a0"/>
    <w:link w:val="ad"/>
    <w:semiHidden/>
    <w:rsid w:val="00404A9C"/>
  </w:style>
  <w:style w:type="paragraph" w:styleId="af">
    <w:name w:val="annotation subject"/>
    <w:basedOn w:val="ad"/>
    <w:next w:val="ad"/>
    <w:link w:val="af0"/>
    <w:semiHidden/>
    <w:unhideWhenUsed/>
    <w:rsid w:val="00404A9C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404A9C"/>
    <w:rPr>
      <w:b/>
      <w:bCs/>
    </w:rPr>
  </w:style>
  <w:style w:type="paragraph" w:styleId="af1">
    <w:name w:val="endnote text"/>
    <w:basedOn w:val="a"/>
    <w:link w:val="af2"/>
    <w:semiHidden/>
    <w:unhideWhenUsed/>
    <w:rsid w:val="00DC7BF5"/>
  </w:style>
  <w:style w:type="character" w:customStyle="1" w:styleId="af2">
    <w:name w:val="Текст концевой сноски Знак"/>
    <w:basedOn w:val="a0"/>
    <w:link w:val="af1"/>
    <w:semiHidden/>
    <w:rsid w:val="00DC7BF5"/>
  </w:style>
  <w:style w:type="character" w:styleId="af3">
    <w:name w:val="endnote reference"/>
    <w:basedOn w:val="a0"/>
    <w:semiHidden/>
    <w:unhideWhenUsed/>
    <w:rsid w:val="00DC7BF5"/>
    <w:rPr>
      <w:vertAlign w:val="superscript"/>
    </w:rPr>
  </w:style>
  <w:style w:type="paragraph" w:styleId="af4">
    <w:name w:val="footnote text"/>
    <w:basedOn w:val="a"/>
    <w:link w:val="af5"/>
    <w:semiHidden/>
    <w:unhideWhenUsed/>
    <w:rsid w:val="00782B99"/>
  </w:style>
  <w:style w:type="character" w:customStyle="1" w:styleId="af5">
    <w:name w:val="Текст сноски Знак"/>
    <w:basedOn w:val="a0"/>
    <w:link w:val="af4"/>
    <w:semiHidden/>
    <w:rsid w:val="00782B99"/>
  </w:style>
  <w:style w:type="character" w:styleId="af6">
    <w:name w:val="footnote reference"/>
    <w:basedOn w:val="a0"/>
    <w:semiHidden/>
    <w:unhideWhenUsed/>
    <w:rsid w:val="00782B99"/>
    <w:rPr>
      <w:vertAlign w:val="superscript"/>
    </w:rPr>
  </w:style>
  <w:style w:type="paragraph" w:customStyle="1" w:styleId="11">
    <w:name w:val="Обычный1"/>
    <w:rsid w:val="00A92178"/>
  </w:style>
  <w:style w:type="paragraph" w:styleId="af7">
    <w:name w:val="No Spacing"/>
    <w:uiPriority w:val="1"/>
    <w:qFormat/>
    <w:rsid w:val="00A642B5"/>
  </w:style>
  <w:style w:type="character" w:customStyle="1" w:styleId="a8">
    <w:name w:val="Верхний колонтитул Знак"/>
    <w:basedOn w:val="a0"/>
    <w:link w:val="a7"/>
    <w:uiPriority w:val="99"/>
    <w:rsid w:val="007031DD"/>
  </w:style>
  <w:style w:type="paragraph" w:styleId="af8">
    <w:name w:val="List Paragraph"/>
    <w:basedOn w:val="a"/>
    <w:uiPriority w:val="34"/>
    <w:qFormat/>
    <w:rsid w:val="007031D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9">
    <w:name w:val="Revision"/>
    <w:hidden/>
    <w:uiPriority w:val="99"/>
    <w:semiHidden/>
    <w:rsid w:val="004007FA"/>
  </w:style>
  <w:style w:type="paragraph" w:customStyle="1" w:styleId="ConsPlusNormal">
    <w:name w:val="ConsPlusNormal"/>
    <w:rsid w:val="008C5E6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a">
    <w:name w:val="Normal (Web)"/>
    <w:basedOn w:val="a"/>
    <w:semiHidden/>
    <w:unhideWhenUsed/>
    <w:rsid w:val="00E045E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shlakov\&#1056;&#1072;&#1073;&#1086;&#1095;&#1080;&#1081;%20&#1089;&#1090;&#1086;&#1083;\directo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03758-512A-4B2B-9FA0-7C9B78AFD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director</Template>
  <TotalTime>13</TotalTime>
  <Pages>9</Pages>
  <Words>1306</Words>
  <Characters>8661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</vt:lpstr>
    </vt:vector>
  </TitlesOfParts>
  <Company>Дом</Company>
  <LinksUpToDate>false</LinksUpToDate>
  <CharactersWithSpaces>9948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</dc:title>
  <dc:creator>oshlakov</dc:creator>
  <cp:lastModifiedBy>ЯКЛАШКИН Даниил Михайлович</cp:lastModifiedBy>
  <cp:revision>5</cp:revision>
  <cp:lastPrinted>2025-01-21T07:12:00Z</cp:lastPrinted>
  <dcterms:created xsi:type="dcterms:W3CDTF">2026-01-19T08:45:00Z</dcterms:created>
  <dcterms:modified xsi:type="dcterms:W3CDTF">2026-02-27T09:36:00Z</dcterms:modified>
</cp:coreProperties>
</file>