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3A7" w:rsidRDefault="006663A7" w:rsidP="006663A7">
      <w:pPr>
        <w:tabs>
          <w:tab w:val="left" w:pos="5954"/>
        </w:tabs>
        <w:ind w:left="5529" w:right="-2"/>
        <w:jc w:val="right"/>
        <w:rPr>
          <w:szCs w:val="28"/>
        </w:rPr>
      </w:pPr>
      <w:r>
        <w:rPr>
          <w:szCs w:val="28"/>
        </w:rPr>
        <w:t>Проект</w:t>
      </w:r>
    </w:p>
    <w:p w:rsidR="006663A7" w:rsidRDefault="00E1571B" w:rsidP="00E05557">
      <w:pPr>
        <w:tabs>
          <w:tab w:val="left" w:pos="5954"/>
        </w:tabs>
        <w:ind w:left="5529" w:right="-2"/>
        <w:rPr>
          <w:szCs w:val="28"/>
        </w:rPr>
      </w:pPr>
      <w:r>
        <w:rPr>
          <w:szCs w:val="28"/>
        </w:rPr>
        <w:t xml:space="preserve">Вносится </w:t>
      </w:r>
      <w:r w:rsidR="009B1FE5">
        <w:rPr>
          <w:szCs w:val="28"/>
        </w:rPr>
        <w:t xml:space="preserve">сенатором </w:t>
      </w:r>
    </w:p>
    <w:p w:rsidR="009B1FE5" w:rsidRDefault="009B1FE5" w:rsidP="00E05557">
      <w:pPr>
        <w:tabs>
          <w:tab w:val="left" w:pos="5954"/>
        </w:tabs>
        <w:ind w:left="5529" w:right="-2"/>
        <w:rPr>
          <w:szCs w:val="28"/>
        </w:rPr>
      </w:pPr>
      <w:r>
        <w:rPr>
          <w:szCs w:val="28"/>
        </w:rPr>
        <w:t>Российской Федерации В.В.Якушевым;</w:t>
      </w:r>
    </w:p>
    <w:p w:rsidR="009471C9" w:rsidRDefault="00E1571B" w:rsidP="00E05557">
      <w:pPr>
        <w:tabs>
          <w:tab w:val="left" w:pos="5954"/>
        </w:tabs>
        <w:ind w:left="5529" w:right="-2"/>
        <w:rPr>
          <w:szCs w:val="28"/>
        </w:rPr>
      </w:pPr>
      <w:r>
        <w:rPr>
          <w:szCs w:val="28"/>
        </w:rPr>
        <w:t>депутат</w:t>
      </w:r>
      <w:r w:rsidR="00CD676F">
        <w:rPr>
          <w:szCs w:val="28"/>
        </w:rPr>
        <w:t>ом</w:t>
      </w:r>
      <w:r>
        <w:rPr>
          <w:szCs w:val="28"/>
        </w:rPr>
        <w:t xml:space="preserve"> Государственной Думы</w:t>
      </w:r>
    </w:p>
    <w:p w:rsidR="00CD676F" w:rsidRDefault="00CD676F" w:rsidP="00E05557">
      <w:pPr>
        <w:tabs>
          <w:tab w:val="left" w:pos="5954"/>
        </w:tabs>
        <w:ind w:left="5529" w:right="-2"/>
        <w:rPr>
          <w:szCs w:val="28"/>
        </w:rPr>
      </w:pPr>
      <w:r w:rsidRPr="00CD676F">
        <w:rPr>
          <w:szCs w:val="28"/>
        </w:rPr>
        <w:t>П.В. Крашенинниковым</w:t>
      </w:r>
    </w:p>
    <w:p w:rsidR="009471C9" w:rsidRPr="00FE162D" w:rsidRDefault="009471C9" w:rsidP="006A4B13">
      <w:pPr>
        <w:spacing w:line="24" w:lineRule="auto"/>
        <w:ind w:left="-180" w:right="535"/>
        <w:rPr>
          <w:szCs w:val="28"/>
        </w:rPr>
      </w:pPr>
      <w:r w:rsidRPr="00FE162D">
        <w:rPr>
          <w:szCs w:val="28"/>
        </w:rPr>
        <w:t xml:space="preserve">                                           </w:t>
      </w:r>
    </w:p>
    <w:p w:rsidR="009471C9" w:rsidRPr="00FE162D" w:rsidRDefault="009471C9" w:rsidP="006A4B13">
      <w:pPr>
        <w:spacing w:line="240" w:lineRule="atLeast"/>
        <w:ind w:left="-180" w:right="535"/>
        <w:jc w:val="right"/>
        <w:rPr>
          <w:sz w:val="26"/>
          <w:szCs w:val="26"/>
        </w:rPr>
      </w:pPr>
    </w:p>
    <w:p w:rsidR="009471C9" w:rsidRPr="00FE162D" w:rsidRDefault="009471C9" w:rsidP="006A4B13">
      <w:pPr>
        <w:spacing w:line="360" w:lineRule="auto"/>
        <w:ind w:left="-180" w:right="535"/>
        <w:jc w:val="right"/>
        <w:rPr>
          <w:sz w:val="26"/>
          <w:szCs w:val="26"/>
        </w:rPr>
      </w:pPr>
    </w:p>
    <w:p w:rsidR="009471C9" w:rsidRPr="00FE162D" w:rsidRDefault="009471C9" w:rsidP="002160E0">
      <w:pPr>
        <w:spacing w:line="312" w:lineRule="auto"/>
        <w:ind w:left="-181" w:right="533"/>
        <w:jc w:val="right"/>
        <w:rPr>
          <w:sz w:val="30"/>
          <w:szCs w:val="30"/>
        </w:rPr>
      </w:pPr>
    </w:p>
    <w:p w:rsidR="009471C9" w:rsidRPr="00FE162D" w:rsidRDefault="009471C9" w:rsidP="002160E0">
      <w:pPr>
        <w:spacing w:line="312" w:lineRule="auto"/>
        <w:ind w:left="-181" w:right="533"/>
        <w:jc w:val="right"/>
        <w:rPr>
          <w:sz w:val="30"/>
          <w:szCs w:val="30"/>
        </w:rPr>
      </w:pPr>
    </w:p>
    <w:p w:rsidR="009471C9" w:rsidRPr="00FE162D" w:rsidRDefault="009471C9" w:rsidP="006A4B13">
      <w:pPr>
        <w:spacing w:line="24" w:lineRule="auto"/>
        <w:ind w:left="-180" w:right="535"/>
        <w:rPr>
          <w:szCs w:val="28"/>
        </w:rPr>
      </w:pPr>
      <w:r w:rsidRPr="00FE162D">
        <w:rPr>
          <w:szCs w:val="28"/>
        </w:rPr>
        <w:t xml:space="preserve">                                          </w:t>
      </w:r>
    </w:p>
    <w:p w:rsidR="009471C9" w:rsidRPr="00FE162D" w:rsidRDefault="009471C9" w:rsidP="006A4B13">
      <w:pPr>
        <w:spacing w:line="24" w:lineRule="auto"/>
        <w:ind w:left="-180" w:right="535"/>
        <w:rPr>
          <w:szCs w:val="28"/>
        </w:rPr>
      </w:pPr>
    </w:p>
    <w:p w:rsidR="009471C9" w:rsidRPr="00FE162D" w:rsidRDefault="009471C9" w:rsidP="00AF66BD">
      <w:pPr>
        <w:spacing w:line="24" w:lineRule="auto"/>
        <w:rPr>
          <w:szCs w:val="28"/>
        </w:rPr>
      </w:pPr>
    </w:p>
    <w:p w:rsidR="009471C9" w:rsidRPr="00FE162D" w:rsidRDefault="00ED0537" w:rsidP="006A45CE">
      <w:pPr>
        <w:spacing w:line="240" w:lineRule="atLeast"/>
        <w:jc w:val="center"/>
        <w:rPr>
          <w:b/>
          <w:szCs w:val="28"/>
        </w:rPr>
      </w:pPr>
      <w:r w:rsidRPr="00A653E9">
        <w:rPr>
          <w:b/>
          <w:bCs/>
          <w:color w:val="000000"/>
          <w:szCs w:val="28"/>
        </w:rPr>
        <w:t>ФЕДЕРАЛЬНЫЙ ЗАКОН</w:t>
      </w:r>
    </w:p>
    <w:p w:rsidR="009471C9" w:rsidRPr="00FE162D" w:rsidRDefault="009471C9" w:rsidP="00AF66BD">
      <w:pPr>
        <w:rPr>
          <w:szCs w:val="28"/>
        </w:rPr>
      </w:pPr>
      <w:bookmarkStart w:id="0" w:name="_GoBack"/>
      <w:bookmarkEnd w:id="0"/>
    </w:p>
    <w:p w:rsidR="000B20B1" w:rsidRPr="00FE162D" w:rsidRDefault="000B20B1" w:rsidP="00AF66BD">
      <w:pPr>
        <w:rPr>
          <w:szCs w:val="28"/>
        </w:rPr>
      </w:pPr>
    </w:p>
    <w:p w:rsidR="009471C9" w:rsidRPr="00FE162D" w:rsidRDefault="009471C9" w:rsidP="002160E0">
      <w:pPr>
        <w:jc w:val="center"/>
        <w:rPr>
          <w:b/>
          <w:szCs w:val="28"/>
        </w:rPr>
      </w:pPr>
    </w:p>
    <w:p w:rsidR="009A77D4" w:rsidRDefault="009600E0" w:rsidP="00C112C0">
      <w:pPr>
        <w:spacing w:line="240" w:lineRule="atLeast"/>
        <w:jc w:val="center"/>
        <w:rPr>
          <w:b/>
          <w:szCs w:val="28"/>
        </w:rPr>
      </w:pPr>
      <w:r w:rsidRPr="009B245B">
        <w:rPr>
          <w:b/>
          <w:szCs w:val="28"/>
        </w:rPr>
        <w:t>О внесении изменени</w:t>
      </w:r>
      <w:r w:rsidR="00E1571B">
        <w:rPr>
          <w:b/>
          <w:szCs w:val="28"/>
        </w:rPr>
        <w:t>я</w:t>
      </w:r>
      <w:r w:rsidRPr="009B245B">
        <w:rPr>
          <w:b/>
          <w:szCs w:val="28"/>
        </w:rPr>
        <w:t xml:space="preserve"> в статью </w:t>
      </w:r>
      <w:r w:rsidR="00E1571B">
        <w:rPr>
          <w:b/>
          <w:szCs w:val="28"/>
        </w:rPr>
        <w:t>3</w:t>
      </w:r>
      <w:r w:rsidR="00E1571B">
        <w:rPr>
          <w:b/>
          <w:szCs w:val="28"/>
          <w:vertAlign w:val="superscript"/>
        </w:rPr>
        <w:t>7</w:t>
      </w:r>
      <w:r w:rsidRPr="009B245B">
        <w:rPr>
          <w:b/>
          <w:szCs w:val="28"/>
        </w:rPr>
        <w:t xml:space="preserve"> Федерального закона </w:t>
      </w:r>
      <w:r w:rsidRPr="009B245B">
        <w:rPr>
          <w:b/>
          <w:szCs w:val="28"/>
        </w:rPr>
        <w:br/>
        <w:t>«</w:t>
      </w:r>
      <w:r w:rsidR="00E1571B" w:rsidRPr="00E1571B">
        <w:rPr>
          <w:b/>
          <w:szCs w:val="28"/>
        </w:rPr>
        <w:t>О введении в действие Земельного кодекса Российской Федерации</w:t>
      </w:r>
      <w:r>
        <w:rPr>
          <w:b/>
          <w:szCs w:val="28"/>
        </w:rPr>
        <w:t>»</w:t>
      </w:r>
    </w:p>
    <w:p w:rsidR="00FA2843" w:rsidRDefault="00FA2843" w:rsidP="00176AEA">
      <w:pPr>
        <w:ind w:firstLine="709"/>
        <w:jc w:val="both"/>
        <w:rPr>
          <w:szCs w:val="28"/>
        </w:rPr>
      </w:pPr>
    </w:p>
    <w:p w:rsidR="00D72BE3" w:rsidRDefault="00D72BE3" w:rsidP="00176AEA">
      <w:pPr>
        <w:ind w:firstLine="709"/>
        <w:jc w:val="both"/>
        <w:rPr>
          <w:szCs w:val="28"/>
        </w:rPr>
      </w:pPr>
    </w:p>
    <w:p w:rsidR="00D72BE3" w:rsidRDefault="00D72BE3" w:rsidP="00176AEA">
      <w:pPr>
        <w:ind w:firstLine="709"/>
        <w:jc w:val="both"/>
        <w:rPr>
          <w:szCs w:val="28"/>
        </w:rPr>
      </w:pPr>
    </w:p>
    <w:p w:rsidR="00D72BE3" w:rsidRPr="00176AEA" w:rsidRDefault="00D72BE3" w:rsidP="00176AEA">
      <w:pPr>
        <w:ind w:firstLine="709"/>
        <w:jc w:val="both"/>
        <w:rPr>
          <w:szCs w:val="28"/>
        </w:rPr>
      </w:pPr>
    </w:p>
    <w:p w:rsidR="004A18BE" w:rsidRPr="00176AEA" w:rsidRDefault="004A18BE" w:rsidP="00176AEA">
      <w:pPr>
        <w:ind w:firstLine="709"/>
        <w:jc w:val="both"/>
        <w:rPr>
          <w:szCs w:val="28"/>
        </w:rPr>
      </w:pPr>
    </w:p>
    <w:p w:rsidR="006A45CE" w:rsidRPr="00176AEA" w:rsidRDefault="006A45CE" w:rsidP="00381E02">
      <w:pPr>
        <w:ind w:firstLine="709"/>
        <w:jc w:val="both"/>
        <w:rPr>
          <w:sz w:val="32"/>
          <w:szCs w:val="32"/>
        </w:rPr>
      </w:pPr>
    </w:p>
    <w:p w:rsidR="008973C8" w:rsidRPr="00176AEA" w:rsidRDefault="008973C8" w:rsidP="00381E02">
      <w:pPr>
        <w:ind w:firstLine="709"/>
        <w:jc w:val="both"/>
        <w:rPr>
          <w:sz w:val="32"/>
          <w:szCs w:val="32"/>
        </w:rPr>
      </w:pPr>
    </w:p>
    <w:p w:rsidR="002160E0" w:rsidRPr="00A96394" w:rsidRDefault="002160E0" w:rsidP="00381E02">
      <w:pPr>
        <w:ind w:firstLine="709"/>
        <w:jc w:val="both"/>
        <w:rPr>
          <w:szCs w:val="28"/>
        </w:rPr>
      </w:pPr>
    </w:p>
    <w:p w:rsidR="002160E0" w:rsidRPr="00A96394" w:rsidRDefault="002160E0" w:rsidP="00381E02">
      <w:pPr>
        <w:ind w:firstLine="709"/>
        <w:jc w:val="both"/>
        <w:rPr>
          <w:szCs w:val="28"/>
        </w:rPr>
      </w:pPr>
    </w:p>
    <w:p w:rsidR="00E1571B" w:rsidRPr="00E1571B" w:rsidRDefault="00A73870" w:rsidP="00E1571B">
      <w:pPr>
        <w:pStyle w:val="ConsPlusNormal"/>
        <w:spacing w:line="480" w:lineRule="auto"/>
        <w:ind w:firstLine="709"/>
        <w:jc w:val="both"/>
      </w:pPr>
      <w:r>
        <w:t xml:space="preserve">Внести в абзац первый пункта 2 </w:t>
      </w:r>
      <w:r w:rsidR="00E1571B">
        <w:t>статьи 3</w:t>
      </w:r>
      <w:r w:rsidR="00E1571B">
        <w:rPr>
          <w:vertAlign w:val="superscript"/>
        </w:rPr>
        <w:t>7</w:t>
      </w:r>
      <w:r w:rsidR="00E1571B">
        <w:t xml:space="preserve"> Федерального закона </w:t>
      </w:r>
      <w:r>
        <w:br/>
        <w:t xml:space="preserve">от 25 октября 2021 года № 137-ФЗ </w:t>
      </w:r>
      <w:r w:rsidR="00E1571B">
        <w:t>«О введении в действие Земельного кодекса Российской Федерации» (</w:t>
      </w:r>
      <w:r w:rsidR="00E1571B" w:rsidRPr="009600E0">
        <w:t>Собрание законодательства Российской Федерации</w:t>
      </w:r>
      <w:r w:rsidR="00E1571B">
        <w:t xml:space="preserve">, </w:t>
      </w:r>
      <w:r>
        <w:t xml:space="preserve">2001, № 44, ст. 4148; </w:t>
      </w:r>
      <w:r w:rsidR="00E1571B" w:rsidRPr="00E1571B">
        <w:t xml:space="preserve">2021, </w:t>
      </w:r>
      <w:r w:rsidR="00E1571B">
        <w:t>№ 15</w:t>
      </w:r>
      <w:r w:rsidR="00E1571B" w:rsidRPr="00E1571B">
        <w:t>, ст. 2446</w:t>
      </w:r>
      <w:r w:rsidR="00E1571B">
        <w:t xml:space="preserve">; </w:t>
      </w:r>
      <w:r w:rsidR="00E1571B" w:rsidRPr="00E1571B">
        <w:t xml:space="preserve">2023, </w:t>
      </w:r>
      <w:r w:rsidR="00E1571B">
        <w:t>№</w:t>
      </w:r>
      <w:r w:rsidR="00E1571B" w:rsidRPr="00E1571B">
        <w:t xml:space="preserve"> 31, ст. 5764</w:t>
      </w:r>
      <w:r w:rsidR="00E1571B">
        <w:t xml:space="preserve">) </w:t>
      </w:r>
      <w:r>
        <w:t xml:space="preserve">изменение, заменив </w:t>
      </w:r>
      <w:r w:rsidR="00E1571B">
        <w:t>цифры «2026» цифрами «2031».</w:t>
      </w:r>
    </w:p>
    <w:p w:rsidR="00E1571B" w:rsidRDefault="00E1571B" w:rsidP="009600E0">
      <w:pPr>
        <w:pStyle w:val="ConsPlusNormal"/>
        <w:spacing w:line="480" w:lineRule="auto"/>
        <w:ind w:firstLine="709"/>
        <w:jc w:val="both"/>
      </w:pPr>
    </w:p>
    <w:p w:rsidR="00434667" w:rsidRPr="00FE162D" w:rsidRDefault="00434667" w:rsidP="006A4B13">
      <w:pPr>
        <w:ind w:right="535" w:firstLine="708"/>
        <w:jc w:val="both"/>
        <w:rPr>
          <w:szCs w:val="28"/>
        </w:rPr>
      </w:pPr>
      <w:r w:rsidRPr="00FE162D">
        <w:rPr>
          <w:szCs w:val="28"/>
        </w:rPr>
        <w:t>Президент</w:t>
      </w:r>
    </w:p>
    <w:p w:rsidR="00434667" w:rsidRPr="00FE162D" w:rsidRDefault="00434667" w:rsidP="006A4B13">
      <w:pPr>
        <w:ind w:right="535"/>
        <w:jc w:val="both"/>
        <w:rPr>
          <w:szCs w:val="28"/>
        </w:rPr>
      </w:pPr>
      <w:r w:rsidRPr="00FE162D">
        <w:rPr>
          <w:szCs w:val="28"/>
        </w:rPr>
        <w:t>Российской Федерации</w:t>
      </w:r>
    </w:p>
    <w:sectPr w:rsidR="00434667" w:rsidRPr="00FE162D" w:rsidSect="00813C0F">
      <w:headerReference w:type="even" r:id="rId9"/>
      <w:headerReference w:type="default" r:id="rId10"/>
      <w:pgSz w:w="11906" w:h="16838"/>
      <w:pgMar w:top="1418" w:right="1418" w:bottom="155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F60" w:rsidRDefault="007D3F60">
      <w:r>
        <w:separator/>
      </w:r>
    </w:p>
  </w:endnote>
  <w:endnote w:type="continuationSeparator" w:id="0">
    <w:p w:rsidR="007D3F60" w:rsidRDefault="007D3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F60" w:rsidRDefault="007D3F60">
      <w:r>
        <w:separator/>
      </w:r>
    </w:p>
  </w:footnote>
  <w:footnote w:type="continuationSeparator" w:id="0">
    <w:p w:rsidR="007D3F60" w:rsidRDefault="007D3F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537" w:rsidRDefault="00ED0537" w:rsidP="001D4A4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D0537" w:rsidRDefault="00ED053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537" w:rsidRDefault="00ED0537" w:rsidP="00D33A6E">
    <w:pPr>
      <w:pStyle w:val="a5"/>
      <w:framePr w:wrap="around" w:vAnchor="text" w:hAnchor="page" w:x="6022" w:y="13"/>
      <w:ind w:right="-225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7366D">
      <w:rPr>
        <w:rStyle w:val="a7"/>
        <w:noProof/>
      </w:rPr>
      <w:t>2</w:t>
    </w:r>
    <w:r>
      <w:rPr>
        <w:rStyle w:val="a7"/>
      </w:rPr>
      <w:fldChar w:fldCharType="end"/>
    </w:r>
  </w:p>
  <w:p w:rsidR="00ED0537" w:rsidRDefault="00ED0537" w:rsidP="004F42A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6710C"/>
    <w:multiLevelType w:val="multilevel"/>
    <w:tmpl w:val="32C4D6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4E5036E"/>
    <w:multiLevelType w:val="hybridMultilevel"/>
    <w:tmpl w:val="FFFFFFFF"/>
    <w:lvl w:ilvl="0" w:tplc="5958E1F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6FD623DD"/>
    <w:multiLevelType w:val="hybridMultilevel"/>
    <w:tmpl w:val="FFFFFFFF"/>
    <w:lvl w:ilvl="0" w:tplc="64B0197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78A23151"/>
    <w:multiLevelType w:val="hybridMultilevel"/>
    <w:tmpl w:val="BA80316A"/>
    <w:lvl w:ilvl="0" w:tplc="5A98F952">
      <w:start w:val="1"/>
      <w:numFmt w:val="decimal"/>
      <w:suff w:val="space"/>
      <w:lvlText w:val="%1)"/>
      <w:lvlJc w:val="left"/>
      <w:pPr>
        <w:ind w:left="1500" w:hanging="360"/>
      </w:pPr>
      <w:rPr>
        <w:rFonts w:eastAsia="Times New Roman" w:cs="Times New Roman" w:hint="default"/>
        <w:b w:val="0"/>
      </w:rPr>
    </w:lvl>
    <w:lvl w:ilvl="1" w:tplc="6652B8BC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9468DB0A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99829D14" w:tentative="1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8BFA9878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A3E29DAA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FF68ED18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40E2734A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79089F8C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326"/>
    <w:rsid w:val="00001A0C"/>
    <w:rsid w:val="00002087"/>
    <w:rsid w:val="00004A81"/>
    <w:rsid w:val="00005356"/>
    <w:rsid w:val="000058CE"/>
    <w:rsid w:val="00010BBD"/>
    <w:rsid w:val="00011E52"/>
    <w:rsid w:val="00015333"/>
    <w:rsid w:val="00021C2D"/>
    <w:rsid w:val="00021DAE"/>
    <w:rsid w:val="0002417A"/>
    <w:rsid w:val="000249DE"/>
    <w:rsid w:val="00025293"/>
    <w:rsid w:val="00025DBB"/>
    <w:rsid w:val="0002728B"/>
    <w:rsid w:val="00027E17"/>
    <w:rsid w:val="0003045C"/>
    <w:rsid w:val="00030A54"/>
    <w:rsid w:val="00031ADE"/>
    <w:rsid w:val="00036B5B"/>
    <w:rsid w:val="000428A5"/>
    <w:rsid w:val="00043CD9"/>
    <w:rsid w:val="000444F1"/>
    <w:rsid w:val="00044E06"/>
    <w:rsid w:val="000472BA"/>
    <w:rsid w:val="00047D9B"/>
    <w:rsid w:val="00052CD9"/>
    <w:rsid w:val="00052D5C"/>
    <w:rsid w:val="00053207"/>
    <w:rsid w:val="00053CCD"/>
    <w:rsid w:val="00053EDD"/>
    <w:rsid w:val="00054A46"/>
    <w:rsid w:val="000553CF"/>
    <w:rsid w:val="000571D8"/>
    <w:rsid w:val="0005798A"/>
    <w:rsid w:val="00060122"/>
    <w:rsid w:val="000604C4"/>
    <w:rsid w:val="000604D5"/>
    <w:rsid w:val="0006167F"/>
    <w:rsid w:val="00063200"/>
    <w:rsid w:val="000637E9"/>
    <w:rsid w:val="00063835"/>
    <w:rsid w:val="00066BD7"/>
    <w:rsid w:val="000700B4"/>
    <w:rsid w:val="00071FAA"/>
    <w:rsid w:val="000726AD"/>
    <w:rsid w:val="00074C1C"/>
    <w:rsid w:val="000761A7"/>
    <w:rsid w:val="00076364"/>
    <w:rsid w:val="00076BF5"/>
    <w:rsid w:val="00076DA2"/>
    <w:rsid w:val="00077D27"/>
    <w:rsid w:val="00081856"/>
    <w:rsid w:val="00082792"/>
    <w:rsid w:val="00087992"/>
    <w:rsid w:val="00087B01"/>
    <w:rsid w:val="000906C1"/>
    <w:rsid w:val="000909D8"/>
    <w:rsid w:val="00092B62"/>
    <w:rsid w:val="00092D8D"/>
    <w:rsid w:val="00097641"/>
    <w:rsid w:val="000A0C42"/>
    <w:rsid w:val="000A0F17"/>
    <w:rsid w:val="000A3402"/>
    <w:rsid w:val="000A3D1B"/>
    <w:rsid w:val="000A535A"/>
    <w:rsid w:val="000A7B6F"/>
    <w:rsid w:val="000B102C"/>
    <w:rsid w:val="000B20B1"/>
    <w:rsid w:val="000B3049"/>
    <w:rsid w:val="000B3071"/>
    <w:rsid w:val="000B5AC4"/>
    <w:rsid w:val="000B73C8"/>
    <w:rsid w:val="000C04B7"/>
    <w:rsid w:val="000C1E8E"/>
    <w:rsid w:val="000C23E0"/>
    <w:rsid w:val="000C5087"/>
    <w:rsid w:val="000C528F"/>
    <w:rsid w:val="000D013E"/>
    <w:rsid w:val="000D1C32"/>
    <w:rsid w:val="000D4C3F"/>
    <w:rsid w:val="000D4D4A"/>
    <w:rsid w:val="000E0D54"/>
    <w:rsid w:val="000E0D62"/>
    <w:rsid w:val="000E2259"/>
    <w:rsid w:val="000E2B46"/>
    <w:rsid w:val="000E3223"/>
    <w:rsid w:val="000E3284"/>
    <w:rsid w:val="000E5EE9"/>
    <w:rsid w:val="000E6A56"/>
    <w:rsid w:val="000E6B46"/>
    <w:rsid w:val="000E7E14"/>
    <w:rsid w:val="000F031F"/>
    <w:rsid w:val="000F1D64"/>
    <w:rsid w:val="000F2735"/>
    <w:rsid w:val="000F3002"/>
    <w:rsid w:val="000F3231"/>
    <w:rsid w:val="000F3E64"/>
    <w:rsid w:val="000F48B9"/>
    <w:rsid w:val="000F50BA"/>
    <w:rsid w:val="000F593D"/>
    <w:rsid w:val="000F5E14"/>
    <w:rsid w:val="001020F5"/>
    <w:rsid w:val="00102C7C"/>
    <w:rsid w:val="00102F76"/>
    <w:rsid w:val="00103784"/>
    <w:rsid w:val="00103841"/>
    <w:rsid w:val="00103C53"/>
    <w:rsid w:val="0010409A"/>
    <w:rsid w:val="001049E9"/>
    <w:rsid w:val="00105E58"/>
    <w:rsid w:val="00111B79"/>
    <w:rsid w:val="001125BC"/>
    <w:rsid w:val="00114F68"/>
    <w:rsid w:val="001153A6"/>
    <w:rsid w:val="00115885"/>
    <w:rsid w:val="00115A52"/>
    <w:rsid w:val="00122F57"/>
    <w:rsid w:val="00124525"/>
    <w:rsid w:val="00127E73"/>
    <w:rsid w:val="0013018E"/>
    <w:rsid w:val="00130805"/>
    <w:rsid w:val="00131AF3"/>
    <w:rsid w:val="00131D3D"/>
    <w:rsid w:val="00132075"/>
    <w:rsid w:val="00132618"/>
    <w:rsid w:val="00133FD4"/>
    <w:rsid w:val="0013740D"/>
    <w:rsid w:val="00137EAF"/>
    <w:rsid w:val="0014110E"/>
    <w:rsid w:val="00141CC2"/>
    <w:rsid w:val="001436DB"/>
    <w:rsid w:val="00143D68"/>
    <w:rsid w:val="00144AFA"/>
    <w:rsid w:val="0014551F"/>
    <w:rsid w:val="001464E5"/>
    <w:rsid w:val="00146FCD"/>
    <w:rsid w:val="00147038"/>
    <w:rsid w:val="00154419"/>
    <w:rsid w:val="0015759F"/>
    <w:rsid w:val="00157B59"/>
    <w:rsid w:val="00157F01"/>
    <w:rsid w:val="001610BF"/>
    <w:rsid w:val="00163952"/>
    <w:rsid w:val="001713DE"/>
    <w:rsid w:val="00173839"/>
    <w:rsid w:val="00173F50"/>
    <w:rsid w:val="001745FB"/>
    <w:rsid w:val="0017490D"/>
    <w:rsid w:val="00176AEA"/>
    <w:rsid w:val="00176FEE"/>
    <w:rsid w:val="001813E3"/>
    <w:rsid w:val="0018213E"/>
    <w:rsid w:val="00182696"/>
    <w:rsid w:val="00185040"/>
    <w:rsid w:val="001867AD"/>
    <w:rsid w:val="00193B99"/>
    <w:rsid w:val="00194234"/>
    <w:rsid w:val="001946BF"/>
    <w:rsid w:val="00197E30"/>
    <w:rsid w:val="001A0109"/>
    <w:rsid w:val="001A07B1"/>
    <w:rsid w:val="001A1E3A"/>
    <w:rsid w:val="001A2107"/>
    <w:rsid w:val="001A2515"/>
    <w:rsid w:val="001A2AEA"/>
    <w:rsid w:val="001A4178"/>
    <w:rsid w:val="001A52D9"/>
    <w:rsid w:val="001A6266"/>
    <w:rsid w:val="001A6FA6"/>
    <w:rsid w:val="001B082D"/>
    <w:rsid w:val="001B0E4C"/>
    <w:rsid w:val="001B1332"/>
    <w:rsid w:val="001B2C37"/>
    <w:rsid w:val="001B7AB2"/>
    <w:rsid w:val="001C14A0"/>
    <w:rsid w:val="001C2E1A"/>
    <w:rsid w:val="001C4438"/>
    <w:rsid w:val="001C4DF1"/>
    <w:rsid w:val="001C4E0E"/>
    <w:rsid w:val="001C5DE7"/>
    <w:rsid w:val="001C6D2C"/>
    <w:rsid w:val="001C7065"/>
    <w:rsid w:val="001D4731"/>
    <w:rsid w:val="001D4A47"/>
    <w:rsid w:val="001D4C70"/>
    <w:rsid w:val="001D52EA"/>
    <w:rsid w:val="001D5641"/>
    <w:rsid w:val="001D568D"/>
    <w:rsid w:val="001D5739"/>
    <w:rsid w:val="001D6106"/>
    <w:rsid w:val="001D6885"/>
    <w:rsid w:val="001D73D4"/>
    <w:rsid w:val="001E07EF"/>
    <w:rsid w:val="001E08B1"/>
    <w:rsid w:val="001E10F7"/>
    <w:rsid w:val="001E1822"/>
    <w:rsid w:val="001E1974"/>
    <w:rsid w:val="001E24AA"/>
    <w:rsid w:val="001E4368"/>
    <w:rsid w:val="001E6D69"/>
    <w:rsid w:val="001F05DD"/>
    <w:rsid w:val="001F072A"/>
    <w:rsid w:val="001F0CFC"/>
    <w:rsid w:val="001F1C7C"/>
    <w:rsid w:val="001F2345"/>
    <w:rsid w:val="001F2959"/>
    <w:rsid w:val="001F3700"/>
    <w:rsid w:val="001F38CB"/>
    <w:rsid w:val="001F51B7"/>
    <w:rsid w:val="001F550A"/>
    <w:rsid w:val="00200CE3"/>
    <w:rsid w:val="00202B17"/>
    <w:rsid w:val="002045B8"/>
    <w:rsid w:val="0020625F"/>
    <w:rsid w:val="00211D18"/>
    <w:rsid w:val="00212DCF"/>
    <w:rsid w:val="0021430A"/>
    <w:rsid w:val="00215F42"/>
    <w:rsid w:val="002160E0"/>
    <w:rsid w:val="00216C07"/>
    <w:rsid w:val="00216C1B"/>
    <w:rsid w:val="002172CD"/>
    <w:rsid w:val="00221590"/>
    <w:rsid w:val="00221B49"/>
    <w:rsid w:val="00221E65"/>
    <w:rsid w:val="00223D6C"/>
    <w:rsid w:val="00225DBC"/>
    <w:rsid w:val="00226022"/>
    <w:rsid w:val="002266CB"/>
    <w:rsid w:val="002272E7"/>
    <w:rsid w:val="002300D1"/>
    <w:rsid w:val="00232867"/>
    <w:rsid w:val="00232B92"/>
    <w:rsid w:val="002357DB"/>
    <w:rsid w:val="00241510"/>
    <w:rsid w:val="00241CD0"/>
    <w:rsid w:val="00243621"/>
    <w:rsid w:val="00244379"/>
    <w:rsid w:val="00244467"/>
    <w:rsid w:val="0024558F"/>
    <w:rsid w:val="00246165"/>
    <w:rsid w:val="002469A0"/>
    <w:rsid w:val="00247A5C"/>
    <w:rsid w:val="00247BCB"/>
    <w:rsid w:val="00247BCD"/>
    <w:rsid w:val="00250ECF"/>
    <w:rsid w:val="00251C82"/>
    <w:rsid w:val="0025431A"/>
    <w:rsid w:val="00256D4D"/>
    <w:rsid w:val="002577FD"/>
    <w:rsid w:val="0026054E"/>
    <w:rsid w:val="00260AC3"/>
    <w:rsid w:val="002617A1"/>
    <w:rsid w:val="00262BB0"/>
    <w:rsid w:val="002631A6"/>
    <w:rsid w:val="002632C8"/>
    <w:rsid w:val="0026360F"/>
    <w:rsid w:val="00263D94"/>
    <w:rsid w:val="00263F87"/>
    <w:rsid w:val="00267A99"/>
    <w:rsid w:val="0027077E"/>
    <w:rsid w:val="00276798"/>
    <w:rsid w:val="0027693E"/>
    <w:rsid w:val="0028005C"/>
    <w:rsid w:val="002816A4"/>
    <w:rsid w:val="0028193D"/>
    <w:rsid w:val="00281D6F"/>
    <w:rsid w:val="002845AA"/>
    <w:rsid w:val="00284F91"/>
    <w:rsid w:val="002862EC"/>
    <w:rsid w:val="00287DF8"/>
    <w:rsid w:val="0029044F"/>
    <w:rsid w:val="0029298F"/>
    <w:rsid w:val="00294C2D"/>
    <w:rsid w:val="00295911"/>
    <w:rsid w:val="002959FD"/>
    <w:rsid w:val="00296357"/>
    <w:rsid w:val="0029646D"/>
    <w:rsid w:val="002A1D88"/>
    <w:rsid w:val="002A4320"/>
    <w:rsid w:val="002A6D40"/>
    <w:rsid w:val="002A74B3"/>
    <w:rsid w:val="002B002C"/>
    <w:rsid w:val="002B14CE"/>
    <w:rsid w:val="002B1797"/>
    <w:rsid w:val="002B2946"/>
    <w:rsid w:val="002B30BE"/>
    <w:rsid w:val="002B36EC"/>
    <w:rsid w:val="002B5147"/>
    <w:rsid w:val="002B632B"/>
    <w:rsid w:val="002B6FB0"/>
    <w:rsid w:val="002B7A2A"/>
    <w:rsid w:val="002C03AF"/>
    <w:rsid w:val="002C0D18"/>
    <w:rsid w:val="002C1C5A"/>
    <w:rsid w:val="002C36CF"/>
    <w:rsid w:val="002C3CC4"/>
    <w:rsid w:val="002C3DC8"/>
    <w:rsid w:val="002C50FE"/>
    <w:rsid w:val="002D036E"/>
    <w:rsid w:val="002D0A54"/>
    <w:rsid w:val="002D5A99"/>
    <w:rsid w:val="002D716D"/>
    <w:rsid w:val="002D727B"/>
    <w:rsid w:val="002E0B77"/>
    <w:rsid w:val="002E144E"/>
    <w:rsid w:val="002E4EA4"/>
    <w:rsid w:val="002E4F1F"/>
    <w:rsid w:val="002E5C9E"/>
    <w:rsid w:val="002E5FF2"/>
    <w:rsid w:val="002E79A8"/>
    <w:rsid w:val="002F0C83"/>
    <w:rsid w:val="002F41A9"/>
    <w:rsid w:val="002F68FD"/>
    <w:rsid w:val="002F6BE8"/>
    <w:rsid w:val="002F755E"/>
    <w:rsid w:val="00300894"/>
    <w:rsid w:val="00300C30"/>
    <w:rsid w:val="00302B86"/>
    <w:rsid w:val="00305DE1"/>
    <w:rsid w:val="003114C1"/>
    <w:rsid w:val="00311585"/>
    <w:rsid w:val="003116C6"/>
    <w:rsid w:val="003144B0"/>
    <w:rsid w:val="00314900"/>
    <w:rsid w:val="00315669"/>
    <w:rsid w:val="00316BE0"/>
    <w:rsid w:val="003217B8"/>
    <w:rsid w:val="00321F0F"/>
    <w:rsid w:val="003242ED"/>
    <w:rsid w:val="00326441"/>
    <w:rsid w:val="0032726C"/>
    <w:rsid w:val="003306DD"/>
    <w:rsid w:val="0033075D"/>
    <w:rsid w:val="003338CB"/>
    <w:rsid w:val="00334131"/>
    <w:rsid w:val="00334492"/>
    <w:rsid w:val="00334865"/>
    <w:rsid w:val="003359BC"/>
    <w:rsid w:val="00335F8C"/>
    <w:rsid w:val="00342169"/>
    <w:rsid w:val="00342DDC"/>
    <w:rsid w:val="00343D86"/>
    <w:rsid w:val="00345FBB"/>
    <w:rsid w:val="0034617E"/>
    <w:rsid w:val="00346797"/>
    <w:rsid w:val="00350D0B"/>
    <w:rsid w:val="0035396D"/>
    <w:rsid w:val="00354056"/>
    <w:rsid w:val="003561F0"/>
    <w:rsid w:val="00361079"/>
    <w:rsid w:val="00361FB6"/>
    <w:rsid w:val="00362749"/>
    <w:rsid w:val="003637B2"/>
    <w:rsid w:val="00363CC9"/>
    <w:rsid w:val="00364ABE"/>
    <w:rsid w:val="00370A9A"/>
    <w:rsid w:val="00371301"/>
    <w:rsid w:val="00371E2D"/>
    <w:rsid w:val="00373A9E"/>
    <w:rsid w:val="0037611E"/>
    <w:rsid w:val="0037684F"/>
    <w:rsid w:val="003772EA"/>
    <w:rsid w:val="00380565"/>
    <w:rsid w:val="0038124B"/>
    <w:rsid w:val="00381ACD"/>
    <w:rsid w:val="00381E02"/>
    <w:rsid w:val="00382017"/>
    <w:rsid w:val="003821E3"/>
    <w:rsid w:val="00383400"/>
    <w:rsid w:val="003839A9"/>
    <w:rsid w:val="00384948"/>
    <w:rsid w:val="003860CF"/>
    <w:rsid w:val="00387C7F"/>
    <w:rsid w:val="003933B2"/>
    <w:rsid w:val="003955A2"/>
    <w:rsid w:val="00395A19"/>
    <w:rsid w:val="00395CB1"/>
    <w:rsid w:val="003965C8"/>
    <w:rsid w:val="00397A72"/>
    <w:rsid w:val="00397CEB"/>
    <w:rsid w:val="003A0D7B"/>
    <w:rsid w:val="003A18CE"/>
    <w:rsid w:val="003A2BB7"/>
    <w:rsid w:val="003A3B7F"/>
    <w:rsid w:val="003A76CE"/>
    <w:rsid w:val="003A7981"/>
    <w:rsid w:val="003B1123"/>
    <w:rsid w:val="003B56CE"/>
    <w:rsid w:val="003B68D7"/>
    <w:rsid w:val="003C0FAB"/>
    <w:rsid w:val="003C112B"/>
    <w:rsid w:val="003C1C63"/>
    <w:rsid w:val="003C4C49"/>
    <w:rsid w:val="003C64FC"/>
    <w:rsid w:val="003D03A1"/>
    <w:rsid w:val="003D09CC"/>
    <w:rsid w:val="003D1EDB"/>
    <w:rsid w:val="003D24C4"/>
    <w:rsid w:val="003D3BC9"/>
    <w:rsid w:val="003D40C5"/>
    <w:rsid w:val="003D6BA1"/>
    <w:rsid w:val="003D6C6A"/>
    <w:rsid w:val="003D7E84"/>
    <w:rsid w:val="003E0537"/>
    <w:rsid w:val="003E0703"/>
    <w:rsid w:val="003E0CDB"/>
    <w:rsid w:val="003E35C5"/>
    <w:rsid w:val="003E375E"/>
    <w:rsid w:val="003E68A4"/>
    <w:rsid w:val="003E778A"/>
    <w:rsid w:val="003F01D2"/>
    <w:rsid w:val="003F07A5"/>
    <w:rsid w:val="003F3996"/>
    <w:rsid w:val="003F56EC"/>
    <w:rsid w:val="003F6928"/>
    <w:rsid w:val="003F6A49"/>
    <w:rsid w:val="003F7807"/>
    <w:rsid w:val="003F7D1B"/>
    <w:rsid w:val="00402295"/>
    <w:rsid w:val="00403609"/>
    <w:rsid w:val="00403A99"/>
    <w:rsid w:val="00404367"/>
    <w:rsid w:val="0040476F"/>
    <w:rsid w:val="00404B42"/>
    <w:rsid w:val="0040515D"/>
    <w:rsid w:val="004054A8"/>
    <w:rsid w:val="004057C6"/>
    <w:rsid w:val="00406414"/>
    <w:rsid w:val="004108EA"/>
    <w:rsid w:val="00410A56"/>
    <w:rsid w:val="0041215F"/>
    <w:rsid w:val="00412CC4"/>
    <w:rsid w:val="004135DB"/>
    <w:rsid w:val="00415B23"/>
    <w:rsid w:val="0041605E"/>
    <w:rsid w:val="00422D29"/>
    <w:rsid w:val="00422D43"/>
    <w:rsid w:val="0042307E"/>
    <w:rsid w:val="004241C7"/>
    <w:rsid w:val="004250EA"/>
    <w:rsid w:val="00425B2C"/>
    <w:rsid w:val="00425E5C"/>
    <w:rsid w:val="0042711E"/>
    <w:rsid w:val="00431896"/>
    <w:rsid w:val="004318CD"/>
    <w:rsid w:val="00431D78"/>
    <w:rsid w:val="00434299"/>
    <w:rsid w:val="00434667"/>
    <w:rsid w:val="00435E71"/>
    <w:rsid w:val="004368D8"/>
    <w:rsid w:val="00437A2D"/>
    <w:rsid w:val="00443094"/>
    <w:rsid w:val="00443E75"/>
    <w:rsid w:val="00447D5A"/>
    <w:rsid w:val="00450A9C"/>
    <w:rsid w:val="0045153A"/>
    <w:rsid w:val="00451A0E"/>
    <w:rsid w:val="00452EFE"/>
    <w:rsid w:val="004533F1"/>
    <w:rsid w:val="00453D67"/>
    <w:rsid w:val="00456377"/>
    <w:rsid w:val="00461994"/>
    <w:rsid w:val="00461BCB"/>
    <w:rsid w:val="004628F2"/>
    <w:rsid w:val="004666D5"/>
    <w:rsid w:val="004714DA"/>
    <w:rsid w:val="0047309B"/>
    <w:rsid w:val="00474DCF"/>
    <w:rsid w:val="0047546B"/>
    <w:rsid w:val="00477E94"/>
    <w:rsid w:val="00483505"/>
    <w:rsid w:val="004863F7"/>
    <w:rsid w:val="00486E94"/>
    <w:rsid w:val="004875F6"/>
    <w:rsid w:val="00487B92"/>
    <w:rsid w:val="00490349"/>
    <w:rsid w:val="00492201"/>
    <w:rsid w:val="00494D62"/>
    <w:rsid w:val="004952BC"/>
    <w:rsid w:val="00497B82"/>
    <w:rsid w:val="004A0B55"/>
    <w:rsid w:val="004A0FE1"/>
    <w:rsid w:val="004A1206"/>
    <w:rsid w:val="004A18BE"/>
    <w:rsid w:val="004A2B3A"/>
    <w:rsid w:val="004A41D0"/>
    <w:rsid w:val="004A72E2"/>
    <w:rsid w:val="004A7962"/>
    <w:rsid w:val="004A7BF2"/>
    <w:rsid w:val="004B2BB7"/>
    <w:rsid w:val="004B65A3"/>
    <w:rsid w:val="004B65CB"/>
    <w:rsid w:val="004B6C55"/>
    <w:rsid w:val="004B7813"/>
    <w:rsid w:val="004C18AB"/>
    <w:rsid w:val="004C2FB3"/>
    <w:rsid w:val="004C5776"/>
    <w:rsid w:val="004C6833"/>
    <w:rsid w:val="004D171C"/>
    <w:rsid w:val="004D1FCC"/>
    <w:rsid w:val="004D308F"/>
    <w:rsid w:val="004D3CAF"/>
    <w:rsid w:val="004D41A3"/>
    <w:rsid w:val="004D41D1"/>
    <w:rsid w:val="004D4310"/>
    <w:rsid w:val="004D4BB8"/>
    <w:rsid w:val="004D5E7D"/>
    <w:rsid w:val="004D6591"/>
    <w:rsid w:val="004D6AE2"/>
    <w:rsid w:val="004D6E1F"/>
    <w:rsid w:val="004E0E8D"/>
    <w:rsid w:val="004E1B74"/>
    <w:rsid w:val="004E1D4C"/>
    <w:rsid w:val="004E40FD"/>
    <w:rsid w:val="004F1EB8"/>
    <w:rsid w:val="004F2AA9"/>
    <w:rsid w:val="004F3CBE"/>
    <w:rsid w:val="004F42A9"/>
    <w:rsid w:val="004F44AA"/>
    <w:rsid w:val="004F514F"/>
    <w:rsid w:val="004F520B"/>
    <w:rsid w:val="004F52AA"/>
    <w:rsid w:val="004F6CB8"/>
    <w:rsid w:val="0050088E"/>
    <w:rsid w:val="005013B2"/>
    <w:rsid w:val="0050172F"/>
    <w:rsid w:val="005040BE"/>
    <w:rsid w:val="0050443E"/>
    <w:rsid w:val="0050527B"/>
    <w:rsid w:val="00506517"/>
    <w:rsid w:val="00507CA5"/>
    <w:rsid w:val="00510F88"/>
    <w:rsid w:val="0051227A"/>
    <w:rsid w:val="00512DB2"/>
    <w:rsid w:val="00513144"/>
    <w:rsid w:val="0051441D"/>
    <w:rsid w:val="005148F2"/>
    <w:rsid w:val="00514ED7"/>
    <w:rsid w:val="00515EBB"/>
    <w:rsid w:val="00520770"/>
    <w:rsid w:val="00520FAE"/>
    <w:rsid w:val="0052203C"/>
    <w:rsid w:val="0052250B"/>
    <w:rsid w:val="005230EE"/>
    <w:rsid w:val="005233C0"/>
    <w:rsid w:val="00525250"/>
    <w:rsid w:val="005253CE"/>
    <w:rsid w:val="00530D92"/>
    <w:rsid w:val="00532702"/>
    <w:rsid w:val="00532FEE"/>
    <w:rsid w:val="005337E6"/>
    <w:rsid w:val="005347AE"/>
    <w:rsid w:val="00535964"/>
    <w:rsid w:val="005369CA"/>
    <w:rsid w:val="0053738D"/>
    <w:rsid w:val="00540584"/>
    <w:rsid w:val="00542466"/>
    <w:rsid w:val="00544597"/>
    <w:rsid w:val="00545F96"/>
    <w:rsid w:val="0054640C"/>
    <w:rsid w:val="005469A7"/>
    <w:rsid w:val="00546B6F"/>
    <w:rsid w:val="00551B0B"/>
    <w:rsid w:val="005559FA"/>
    <w:rsid w:val="0055778F"/>
    <w:rsid w:val="00560D9E"/>
    <w:rsid w:val="005611F9"/>
    <w:rsid w:val="005625B0"/>
    <w:rsid w:val="00564F76"/>
    <w:rsid w:val="0056657E"/>
    <w:rsid w:val="00566C55"/>
    <w:rsid w:val="005734F5"/>
    <w:rsid w:val="0057538C"/>
    <w:rsid w:val="00576CCC"/>
    <w:rsid w:val="00577455"/>
    <w:rsid w:val="00577875"/>
    <w:rsid w:val="00582A5E"/>
    <w:rsid w:val="00583D31"/>
    <w:rsid w:val="00583E66"/>
    <w:rsid w:val="00584EA4"/>
    <w:rsid w:val="005850BA"/>
    <w:rsid w:val="005916E6"/>
    <w:rsid w:val="00597FB8"/>
    <w:rsid w:val="005A401F"/>
    <w:rsid w:val="005A67EF"/>
    <w:rsid w:val="005B058B"/>
    <w:rsid w:val="005B0F75"/>
    <w:rsid w:val="005B11DE"/>
    <w:rsid w:val="005B11E7"/>
    <w:rsid w:val="005B25F5"/>
    <w:rsid w:val="005B31AB"/>
    <w:rsid w:val="005B36BB"/>
    <w:rsid w:val="005B5F24"/>
    <w:rsid w:val="005C0F33"/>
    <w:rsid w:val="005C1032"/>
    <w:rsid w:val="005C1AD2"/>
    <w:rsid w:val="005C2389"/>
    <w:rsid w:val="005C2CC2"/>
    <w:rsid w:val="005C66DB"/>
    <w:rsid w:val="005C6778"/>
    <w:rsid w:val="005C73DE"/>
    <w:rsid w:val="005D27BF"/>
    <w:rsid w:val="005D30C8"/>
    <w:rsid w:val="005D4D11"/>
    <w:rsid w:val="005E0606"/>
    <w:rsid w:val="005E0685"/>
    <w:rsid w:val="005E18AE"/>
    <w:rsid w:val="005E26CE"/>
    <w:rsid w:val="005E2F40"/>
    <w:rsid w:val="005E4F38"/>
    <w:rsid w:val="005E5DFA"/>
    <w:rsid w:val="005E60E8"/>
    <w:rsid w:val="005E6193"/>
    <w:rsid w:val="005E6F13"/>
    <w:rsid w:val="005E7DCB"/>
    <w:rsid w:val="005F052A"/>
    <w:rsid w:val="005F054E"/>
    <w:rsid w:val="005F0BEF"/>
    <w:rsid w:val="005F0D11"/>
    <w:rsid w:val="005F17E9"/>
    <w:rsid w:val="005F4915"/>
    <w:rsid w:val="005F4F28"/>
    <w:rsid w:val="005F56A7"/>
    <w:rsid w:val="005F57B9"/>
    <w:rsid w:val="005F57FD"/>
    <w:rsid w:val="005F7871"/>
    <w:rsid w:val="005F7BE3"/>
    <w:rsid w:val="006007DB"/>
    <w:rsid w:val="006012AB"/>
    <w:rsid w:val="00601757"/>
    <w:rsid w:val="006035F0"/>
    <w:rsid w:val="006052C7"/>
    <w:rsid w:val="00606501"/>
    <w:rsid w:val="0060724B"/>
    <w:rsid w:val="00611161"/>
    <w:rsid w:val="00612B40"/>
    <w:rsid w:val="00613B0E"/>
    <w:rsid w:val="00615219"/>
    <w:rsid w:val="00615EFF"/>
    <w:rsid w:val="006178C6"/>
    <w:rsid w:val="006217B6"/>
    <w:rsid w:val="006234F6"/>
    <w:rsid w:val="00623EC6"/>
    <w:rsid w:val="00625685"/>
    <w:rsid w:val="006278C6"/>
    <w:rsid w:val="0063059D"/>
    <w:rsid w:val="006328AD"/>
    <w:rsid w:val="0063712D"/>
    <w:rsid w:val="006371A6"/>
    <w:rsid w:val="00637B0F"/>
    <w:rsid w:val="0064004A"/>
    <w:rsid w:val="00642CBC"/>
    <w:rsid w:val="0064363A"/>
    <w:rsid w:val="00643F41"/>
    <w:rsid w:val="00644063"/>
    <w:rsid w:val="006456BC"/>
    <w:rsid w:val="00645E1E"/>
    <w:rsid w:val="0064622C"/>
    <w:rsid w:val="00646331"/>
    <w:rsid w:val="00646E11"/>
    <w:rsid w:val="0064766E"/>
    <w:rsid w:val="00650305"/>
    <w:rsid w:val="0065318C"/>
    <w:rsid w:val="00654098"/>
    <w:rsid w:val="0065684A"/>
    <w:rsid w:val="00660A49"/>
    <w:rsid w:val="00662558"/>
    <w:rsid w:val="00664849"/>
    <w:rsid w:val="00664987"/>
    <w:rsid w:val="0066549E"/>
    <w:rsid w:val="006663A7"/>
    <w:rsid w:val="00666863"/>
    <w:rsid w:val="006676B7"/>
    <w:rsid w:val="00670544"/>
    <w:rsid w:val="0067088A"/>
    <w:rsid w:val="00670EF7"/>
    <w:rsid w:val="0067199C"/>
    <w:rsid w:val="00672D99"/>
    <w:rsid w:val="006738F2"/>
    <w:rsid w:val="00673DA5"/>
    <w:rsid w:val="0067421E"/>
    <w:rsid w:val="0067705F"/>
    <w:rsid w:val="00681B71"/>
    <w:rsid w:val="00681FCB"/>
    <w:rsid w:val="00687247"/>
    <w:rsid w:val="006874F0"/>
    <w:rsid w:val="006912E5"/>
    <w:rsid w:val="00691376"/>
    <w:rsid w:val="00694945"/>
    <w:rsid w:val="0069785A"/>
    <w:rsid w:val="006A45CE"/>
    <w:rsid w:val="006A4B13"/>
    <w:rsid w:val="006A58C1"/>
    <w:rsid w:val="006A693C"/>
    <w:rsid w:val="006A6F9C"/>
    <w:rsid w:val="006A7AB1"/>
    <w:rsid w:val="006B0B44"/>
    <w:rsid w:val="006B0F97"/>
    <w:rsid w:val="006B14A3"/>
    <w:rsid w:val="006B1FEB"/>
    <w:rsid w:val="006B25BF"/>
    <w:rsid w:val="006B54C8"/>
    <w:rsid w:val="006B5AF4"/>
    <w:rsid w:val="006B6546"/>
    <w:rsid w:val="006C10D3"/>
    <w:rsid w:val="006C1B5C"/>
    <w:rsid w:val="006C3604"/>
    <w:rsid w:val="006C40DE"/>
    <w:rsid w:val="006C5BAF"/>
    <w:rsid w:val="006D29AB"/>
    <w:rsid w:val="006D35EF"/>
    <w:rsid w:val="006D374E"/>
    <w:rsid w:val="006D47C2"/>
    <w:rsid w:val="006D502B"/>
    <w:rsid w:val="006D5345"/>
    <w:rsid w:val="006D6B83"/>
    <w:rsid w:val="006D6F11"/>
    <w:rsid w:val="006E09CD"/>
    <w:rsid w:val="006E3DF1"/>
    <w:rsid w:val="006E43F1"/>
    <w:rsid w:val="006E4C9E"/>
    <w:rsid w:val="006E6123"/>
    <w:rsid w:val="006E66E8"/>
    <w:rsid w:val="006E7622"/>
    <w:rsid w:val="006F5388"/>
    <w:rsid w:val="006F6598"/>
    <w:rsid w:val="006F6640"/>
    <w:rsid w:val="006F6EBB"/>
    <w:rsid w:val="006F7CAA"/>
    <w:rsid w:val="00700472"/>
    <w:rsid w:val="00703F28"/>
    <w:rsid w:val="007051E6"/>
    <w:rsid w:val="00705AA9"/>
    <w:rsid w:val="0070697A"/>
    <w:rsid w:val="00714A35"/>
    <w:rsid w:val="00715ACA"/>
    <w:rsid w:val="00717416"/>
    <w:rsid w:val="007210F6"/>
    <w:rsid w:val="0072182D"/>
    <w:rsid w:val="0072222E"/>
    <w:rsid w:val="00722793"/>
    <w:rsid w:val="007242B5"/>
    <w:rsid w:val="0072571C"/>
    <w:rsid w:val="007257BA"/>
    <w:rsid w:val="00726B39"/>
    <w:rsid w:val="00731505"/>
    <w:rsid w:val="00731AB8"/>
    <w:rsid w:val="007329BE"/>
    <w:rsid w:val="00734F81"/>
    <w:rsid w:val="0073631B"/>
    <w:rsid w:val="0073690D"/>
    <w:rsid w:val="00736F84"/>
    <w:rsid w:val="007442BB"/>
    <w:rsid w:val="007449BB"/>
    <w:rsid w:val="007514F0"/>
    <w:rsid w:val="00751822"/>
    <w:rsid w:val="00753286"/>
    <w:rsid w:val="00753E6E"/>
    <w:rsid w:val="00755124"/>
    <w:rsid w:val="00755983"/>
    <w:rsid w:val="00756266"/>
    <w:rsid w:val="00756868"/>
    <w:rsid w:val="007604B4"/>
    <w:rsid w:val="00760C8B"/>
    <w:rsid w:val="00761357"/>
    <w:rsid w:val="00761611"/>
    <w:rsid w:val="007637B0"/>
    <w:rsid w:val="00764C2D"/>
    <w:rsid w:val="007654C4"/>
    <w:rsid w:val="007674C9"/>
    <w:rsid w:val="00767BEF"/>
    <w:rsid w:val="007705BA"/>
    <w:rsid w:val="00771F22"/>
    <w:rsid w:val="00771F69"/>
    <w:rsid w:val="007735E6"/>
    <w:rsid w:val="0077422C"/>
    <w:rsid w:val="007746D7"/>
    <w:rsid w:val="00775579"/>
    <w:rsid w:val="00775C1C"/>
    <w:rsid w:val="007842BD"/>
    <w:rsid w:val="00786EAF"/>
    <w:rsid w:val="00787899"/>
    <w:rsid w:val="0079096C"/>
    <w:rsid w:val="00791DB8"/>
    <w:rsid w:val="00792E8F"/>
    <w:rsid w:val="00793004"/>
    <w:rsid w:val="007938C7"/>
    <w:rsid w:val="00795B30"/>
    <w:rsid w:val="00795FE2"/>
    <w:rsid w:val="007968D3"/>
    <w:rsid w:val="007970AB"/>
    <w:rsid w:val="007A1259"/>
    <w:rsid w:val="007A19AF"/>
    <w:rsid w:val="007A2B89"/>
    <w:rsid w:val="007A36B9"/>
    <w:rsid w:val="007A42FF"/>
    <w:rsid w:val="007A5B29"/>
    <w:rsid w:val="007B269D"/>
    <w:rsid w:val="007B3725"/>
    <w:rsid w:val="007B3791"/>
    <w:rsid w:val="007B39E8"/>
    <w:rsid w:val="007B4F13"/>
    <w:rsid w:val="007B5E10"/>
    <w:rsid w:val="007B62A4"/>
    <w:rsid w:val="007B6D79"/>
    <w:rsid w:val="007B6F70"/>
    <w:rsid w:val="007C0844"/>
    <w:rsid w:val="007C0873"/>
    <w:rsid w:val="007C20F7"/>
    <w:rsid w:val="007C2213"/>
    <w:rsid w:val="007C24DC"/>
    <w:rsid w:val="007C2DE0"/>
    <w:rsid w:val="007C318D"/>
    <w:rsid w:val="007C6494"/>
    <w:rsid w:val="007C658B"/>
    <w:rsid w:val="007D0015"/>
    <w:rsid w:val="007D0EA0"/>
    <w:rsid w:val="007D0EAC"/>
    <w:rsid w:val="007D1D19"/>
    <w:rsid w:val="007D2261"/>
    <w:rsid w:val="007D2D63"/>
    <w:rsid w:val="007D2E3A"/>
    <w:rsid w:val="007D39A8"/>
    <w:rsid w:val="007D3F60"/>
    <w:rsid w:val="007D4CC0"/>
    <w:rsid w:val="007D4D8D"/>
    <w:rsid w:val="007E170A"/>
    <w:rsid w:val="007E2527"/>
    <w:rsid w:val="007E4B07"/>
    <w:rsid w:val="007E659B"/>
    <w:rsid w:val="007F3EA9"/>
    <w:rsid w:val="007F48B2"/>
    <w:rsid w:val="00800288"/>
    <w:rsid w:val="0080261D"/>
    <w:rsid w:val="008066AE"/>
    <w:rsid w:val="00810E3D"/>
    <w:rsid w:val="00811915"/>
    <w:rsid w:val="00813BAB"/>
    <w:rsid w:val="00813C0F"/>
    <w:rsid w:val="00814B62"/>
    <w:rsid w:val="00814DC0"/>
    <w:rsid w:val="00815143"/>
    <w:rsid w:val="008200D8"/>
    <w:rsid w:val="00821430"/>
    <w:rsid w:val="0082185B"/>
    <w:rsid w:val="008219C2"/>
    <w:rsid w:val="00821AFF"/>
    <w:rsid w:val="0082218C"/>
    <w:rsid w:val="00822447"/>
    <w:rsid w:val="00822F11"/>
    <w:rsid w:val="008242A2"/>
    <w:rsid w:val="008249C2"/>
    <w:rsid w:val="00824AAC"/>
    <w:rsid w:val="00825865"/>
    <w:rsid w:val="00825FE6"/>
    <w:rsid w:val="0082658A"/>
    <w:rsid w:val="008271E8"/>
    <w:rsid w:val="00833E44"/>
    <w:rsid w:val="0083594D"/>
    <w:rsid w:val="00836CBA"/>
    <w:rsid w:val="00837457"/>
    <w:rsid w:val="00837B25"/>
    <w:rsid w:val="00842AF9"/>
    <w:rsid w:val="00843259"/>
    <w:rsid w:val="00844C1F"/>
    <w:rsid w:val="00850FF7"/>
    <w:rsid w:val="00852AD0"/>
    <w:rsid w:val="00853290"/>
    <w:rsid w:val="00853FB3"/>
    <w:rsid w:val="0085588C"/>
    <w:rsid w:val="0085589B"/>
    <w:rsid w:val="00855C78"/>
    <w:rsid w:val="00856234"/>
    <w:rsid w:val="0085632E"/>
    <w:rsid w:val="00856ECD"/>
    <w:rsid w:val="00860663"/>
    <w:rsid w:val="008624F1"/>
    <w:rsid w:val="00863273"/>
    <w:rsid w:val="00863951"/>
    <w:rsid w:val="00863ACE"/>
    <w:rsid w:val="00863C6F"/>
    <w:rsid w:val="00865EB2"/>
    <w:rsid w:val="00867C5E"/>
    <w:rsid w:val="00867DDF"/>
    <w:rsid w:val="008717A5"/>
    <w:rsid w:val="00871894"/>
    <w:rsid w:val="00872491"/>
    <w:rsid w:val="008727F1"/>
    <w:rsid w:val="00873328"/>
    <w:rsid w:val="0087514E"/>
    <w:rsid w:val="008754A6"/>
    <w:rsid w:val="00875C13"/>
    <w:rsid w:val="00876450"/>
    <w:rsid w:val="00877495"/>
    <w:rsid w:val="00881491"/>
    <w:rsid w:val="008815E7"/>
    <w:rsid w:val="0088282B"/>
    <w:rsid w:val="008862AC"/>
    <w:rsid w:val="008870A3"/>
    <w:rsid w:val="00892D77"/>
    <w:rsid w:val="008938C1"/>
    <w:rsid w:val="00894E0A"/>
    <w:rsid w:val="008973C8"/>
    <w:rsid w:val="008973E6"/>
    <w:rsid w:val="00897597"/>
    <w:rsid w:val="00897AE7"/>
    <w:rsid w:val="008A0BDA"/>
    <w:rsid w:val="008A1E5B"/>
    <w:rsid w:val="008A2A1A"/>
    <w:rsid w:val="008A2C2D"/>
    <w:rsid w:val="008A35E7"/>
    <w:rsid w:val="008B099E"/>
    <w:rsid w:val="008B1560"/>
    <w:rsid w:val="008B265F"/>
    <w:rsid w:val="008B2797"/>
    <w:rsid w:val="008B30AB"/>
    <w:rsid w:val="008B30D5"/>
    <w:rsid w:val="008B3256"/>
    <w:rsid w:val="008B529E"/>
    <w:rsid w:val="008B5850"/>
    <w:rsid w:val="008B5BD1"/>
    <w:rsid w:val="008B5F49"/>
    <w:rsid w:val="008B64E9"/>
    <w:rsid w:val="008C0225"/>
    <w:rsid w:val="008C0931"/>
    <w:rsid w:val="008C1E7D"/>
    <w:rsid w:val="008C2E11"/>
    <w:rsid w:val="008C43DC"/>
    <w:rsid w:val="008C4A11"/>
    <w:rsid w:val="008C4AAC"/>
    <w:rsid w:val="008C4F45"/>
    <w:rsid w:val="008C5BD9"/>
    <w:rsid w:val="008D0DB6"/>
    <w:rsid w:val="008D13D5"/>
    <w:rsid w:val="008D5BB7"/>
    <w:rsid w:val="008D62DE"/>
    <w:rsid w:val="008D78CB"/>
    <w:rsid w:val="008E2756"/>
    <w:rsid w:val="008E3858"/>
    <w:rsid w:val="008E49CF"/>
    <w:rsid w:val="008E63A6"/>
    <w:rsid w:val="008E7059"/>
    <w:rsid w:val="008F38FD"/>
    <w:rsid w:val="008F3D52"/>
    <w:rsid w:val="008F49E1"/>
    <w:rsid w:val="008F4F77"/>
    <w:rsid w:val="00901EBC"/>
    <w:rsid w:val="00903926"/>
    <w:rsid w:val="00904896"/>
    <w:rsid w:val="0090640B"/>
    <w:rsid w:val="00910F55"/>
    <w:rsid w:val="00913A5E"/>
    <w:rsid w:val="00914304"/>
    <w:rsid w:val="009173AF"/>
    <w:rsid w:val="0092030F"/>
    <w:rsid w:val="00920C89"/>
    <w:rsid w:val="00920D8D"/>
    <w:rsid w:val="009212BC"/>
    <w:rsid w:val="00921575"/>
    <w:rsid w:val="009234C8"/>
    <w:rsid w:val="009257D8"/>
    <w:rsid w:val="00926E18"/>
    <w:rsid w:val="00927505"/>
    <w:rsid w:val="00930E44"/>
    <w:rsid w:val="0093251B"/>
    <w:rsid w:val="0093287F"/>
    <w:rsid w:val="00933204"/>
    <w:rsid w:val="009377B4"/>
    <w:rsid w:val="00940276"/>
    <w:rsid w:val="009404EA"/>
    <w:rsid w:val="0094148B"/>
    <w:rsid w:val="009414A8"/>
    <w:rsid w:val="009417DA"/>
    <w:rsid w:val="00941AB2"/>
    <w:rsid w:val="0094590B"/>
    <w:rsid w:val="009462D9"/>
    <w:rsid w:val="00946FB0"/>
    <w:rsid w:val="009471C9"/>
    <w:rsid w:val="00947AAC"/>
    <w:rsid w:val="009517CC"/>
    <w:rsid w:val="0095249E"/>
    <w:rsid w:val="00953899"/>
    <w:rsid w:val="00956605"/>
    <w:rsid w:val="009600E0"/>
    <w:rsid w:val="00961CB8"/>
    <w:rsid w:val="00962A57"/>
    <w:rsid w:val="009638EC"/>
    <w:rsid w:val="00964A65"/>
    <w:rsid w:val="009657FA"/>
    <w:rsid w:val="00970FC5"/>
    <w:rsid w:val="00973DD4"/>
    <w:rsid w:val="009748D4"/>
    <w:rsid w:val="009753B0"/>
    <w:rsid w:val="0098008C"/>
    <w:rsid w:val="009819B8"/>
    <w:rsid w:val="00982062"/>
    <w:rsid w:val="00983FEC"/>
    <w:rsid w:val="009841A9"/>
    <w:rsid w:val="00984806"/>
    <w:rsid w:val="00985EC1"/>
    <w:rsid w:val="00987A9C"/>
    <w:rsid w:val="00987DA2"/>
    <w:rsid w:val="00991278"/>
    <w:rsid w:val="00991BB6"/>
    <w:rsid w:val="00991FDD"/>
    <w:rsid w:val="00993F58"/>
    <w:rsid w:val="0099596E"/>
    <w:rsid w:val="00995BC7"/>
    <w:rsid w:val="0099637F"/>
    <w:rsid w:val="009968F2"/>
    <w:rsid w:val="00996D98"/>
    <w:rsid w:val="00997131"/>
    <w:rsid w:val="009A1124"/>
    <w:rsid w:val="009A155A"/>
    <w:rsid w:val="009A1B51"/>
    <w:rsid w:val="009A2679"/>
    <w:rsid w:val="009A3114"/>
    <w:rsid w:val="009A6201"/>
    <w:rsid w:val="009A6CF2"/>
    <w:rsid w:val="009A6DD2"/>
    <w:rsid w:val="009A77D4"/>
    <w:rsid w:val="009A7D1B"/>
    <w:rsid w:val="009B005F"/>
    <w:rsid w:val="009B024A"/>
    <w:rsid w:val="009B0D6F"/>
    <w:rsid w:val="009B1B8C"/>
    <w:rsid w:val="009B1FE5"/>
    <w:rsid w:val="009B245B"/>
    <w:rsid w:val="009B294D"/>
    <w:rsid w:val="009B2EAD"/>
    <w:rsid w:val="009B58A8"/>
    <w:rsid w:val="009B7AB9"/>
    <w:rsid w:val="009C07CF"/>
    <w:rsid w:val="009C0E79"/>
    <w:rsid w:val="009C19F7"/>
    <w:rsid w:val="009C381C"/>
    <w:rsid w:val="009C51FA"/>
    <w:rsid w:val="009D10B0"/>
    <w:rsid w:val="009D1633"/>
    <w:rsid w:val="009D44E7"/>
    <w:rsid w:val="009D65CA"/>
    <w:rsid w:val="009D7459"/>
    <w:rsid w:val="009E0B9C"/>
    <w:rsid w:val="009E0BAC"/>
    <w:rsid w:val="009E0DAC"/>
    <w:rsid w:val="009E22AE"/>
    <w:rsid w:val="009E2711"/>
    <w:rsid w:val="009E2AC4"/>
    <w:rsid w:val="009E505B"/>
    <w:rsid w:val="009E5CBF"/>
    <w:rsid w:val="009E6DE0"/>
    <w:rsid w:val="009F1D5F"/>
    <w:rsid w:val="009F1E94"/>
    <w:rsid w:val="009F38E6"/>
    <w:rsid w:val="009F3A60"/>
    <w:rsid w:val="009F481A"/>
    <w:rsid w:val="009F4E5E"/>
    <w:rsid w:val="009F60C1"/>
    <w:rsid w:val="009F6F74"/>
    <w:rsid w:val="00A00C90"/>
    <w:rsid w:val="00A048CC"/>
    <w:rsid w:val="00A11C38"/>
    <w:rsid w:val="00A12897"/>
    <w:rsid w:val="00A12CE3"/>
    <w:rsid w:val="00A157FD"/>
    <w:rsid w:val="00A17363"/>
    <w:rsid w:val="00A17943"/>
    <w:rsid w:val="00A17C4F"/>
    <w:rsid w:val="00A17FC4"/>
    <w:rsid w:val="00A22D8D"/>
    <w:rsid w:val="00A22EC7"/>
    <w:rsid w:val="00A2309A"/>
    <w:rsid w:val="00A26C6E"/>
    <w:rsid w:val="00A26E69"/>
    <w:rsid w:val="00A3123E"/>
    <w:rsid w:val="00A32124"/>
    <w:rsid w:val="00A33D84"/>
    <w:rsid w:val="00A34F1E"/>
    <w:rsid w:val="00A35B34"/>
    <w:rsid w:val="00A37294"/>
    <w:rsid w:val="00A379D0"/>
    <w:rsid w:val="00A37B2A"/>
    <w:rsid w:val="00A37BC7"/>
    <w:rsid w:val="00A37D63"/>
    <w:rsid w:val="00A4116D"/>
    <w:rsid w:val="00A421EE"/>
    <w:rsid w:val="00A4397E"/>
    <w:rsid w:val="00A43E4D"/>
    <w:rsid w:val="00A456C8"/>
    <w:rsid w:val="00A45AB1"/>
    <w:rsid w:val="00A46070"/>
    <w:rsid w:val="00A46CB7"/>
    <w:rsid w:val="00A476FF"/>
    <w:rsid w:val="00A4788C"/>
    <w:rsid w:val="00A47A9F"/>
    <w:rsid w:val="00A50559"/>
    <w:rsid w:val="00A512E2"/>
    <w:rsid w:val="00A5176E"/>
    <w:rsid w:val="00A52EB4"/>
    <w:rsid w:val="00A53244"/>
    <w:rsid w:val="00A535A3"/>
    <w:rsid w:val="00A5474F"/>
    <w:rsid w:val="00A559E4"/>
    <w:rsid w:val="00A55D6A"/>
    <w:rsid w:val="00A56088"/>
    <w:rsid w:val="00A5716D"/>
    <w:rsid w:val="00A57226"/>
    <w:rsid w:val="00A600BE"/>
    <w:rsid w:val="00A60CFE"/>
    <w:rsid w:val="00A62EBD"/>
    <w:rsid w:val="00A62F5F"/>
    <w:rsid w:val="00A63D68"/>
    <w:rsid w:val="00A643AC"/>
    <w:rsid w:val="00A64661"/>
    <w:rsid w:val="00A64876"/>
    <w:rsid w:val="00A64BBA"/>
    <w:rsid w:val="00A653E9"/>
    <w:rsid w:val="00A66CEE"/>
    <w:rsid w:val="00A67037"/>
    <w:rsid w:val="00A7028B"/>
    <w:rsid w:val="00A70667"/>
    <w:rsid w:val="00A71479"/>
    <w:rsid w:val="00A7188C"/>
    <w:rsid w:val="00A73439"/>
    <w:rsid w:val="00A73870"/>
    <w:rsid w:val="00A75A99"/>
    <w:rsid w:val="00A76501"/>
    <w:rsid w:val="00A76AAA"/>
    <w:rsid w:val="00A76C17"/>
    <w:rsid w:val="00A83560"/>
    <w:rsid w:val="00A87371"/>
    <w:rsid w:val="00A95FF6"/>
    <w:rsid w:val="00A96394"/>
    <w:rsid w:val="00A964BA"/>
    <w:rsid w:val="00A97351"/>
    <w:rsid w:val="00AA172A"/>
    <w:rsid w:val="00AA5947"/>
    <w:rsid w:val="00AA7169"/>
    <w:rsid w:val="00AA762E"/>
    <w:rsid w:val="00AB0155"/>
    <w:rsid w:val="00AB23FD"/>
    <w:rsid w:val="00AB2937"/>
    <w:rsid w:val="00AB526B"/>
    <w:rsid w:val="00AB5A5B"/>
    <w:rsid w:val="00AB7C18"/>
    <w:rsid w:val="00AC0BA0"/>
    <w:rsid w:val="00AC16CD"/>
    <w:rsid w:val="00AC3A8E"/>
    <w:rsid w:val="00AC58B9"/>
    <w:rsid w:val="00AC6331"/>
    <w:rsid w:val="00AC649D"/>
    <w:rsid w:val="00AD0268"/>
    <w:rsid w:val="00AD39A8"/>
    <w:rsid w:val="00AD541F"/>
    <w:rsid w:val="00AD5B16"/>
    <w:rsid w:val="00AD65D1"/>
    <w:rsid w:val="00AD664E"/>
    <w:rsid w:val="00AD73CE"/>
    <w:rsid w:val="00AD7E47"/>
    <w:rsid w:val="00AE08EB"/>
    <w:rsid w:val="00AE0BBC"/>
    <w:rsid w:val="00AE32D7"/>
    <w:rsid w:val="00AE42E4"/>
    <w:rsid w:val="00AE4B6F"/>
    <w:rsid w:val="00AE5329"/>
    <w:rsid w:val="00AE562D"/>
    <w:rsid w:val="00AE6B86"/>
    <w:rsid w:val="00AE6C9E"/>
    <w:rsid w:val="00AF66BD"/>
    <w:rsid w:val="00AF6C70"/>
    <w:rsid w:val="00B00280"/>
    <w:rsid w:val="00B0100B"/>
    <w:rsid w:val="00B01748"/>
    <w:rsid w:val="00B01C6F"/>
    <w:rsid w:val="00B02467"/>
    <w:rsid w:val="00B033FA"/>
    <w:rsid w:val="00B040B1"/>
    <w:rsid w:val="00B04BC4"/>
    <w:rsid w:val="00B058EF"/>
    <w:rsid w:val="00B05CD0"/>
    <w:rsid w:val="00B07376"/>
    <w:rsid w:val="00B1012C"/>
    <w:rsid w:val="00B10780"/>
    <w:rsid w:val="00B12B16"/>
    <w:rsid w:val="00B13587"/>
    <w:rsid w:val="00B1425F"/>
    <w:rsid w:val="00B14B27"/>
    <w:rsid w:val="00B16D2C"/>
    <w:rsid w:val="00B21068"/>
    <w:rsid w:val="00B220F1"/>
    <w:rsid w:val="00B22769"/>
    <w:rsid w:val="00B233DA"/>
    <w:rsid w:val="00B23D27"/>
    <w:rsid w:val="00B24107"/>
    <w:rsid w:val="00B245EA"/>
    <w:rsid w:val="00B2788C"/>
    <w:rsid w:val="00B30580"/>
    <w:rsid w:val="00B30B02"/>
    <w:rsid w:val="00B30BC4"/>
    <w:rsid w:val="00B30D1E"/>
    <w:rsid w:val="00B31F05"/>
    <w:rsid w:val="00B340E9"/>
    <w:rsid w:val="00B37141"/>
    <w:rsid w:val="00B37EF1"/>
    <w:rsid w:val="00B419FC"/>
    <w:rsid w:val="00B42840"/>
    <w:rsid w:val="00B43AD5"/>
    <w:rsid w:val="00B43CCA"/>
    <w:rsid w:val="00B46094"/>
    <w:rsid w:val="00B46840"/>
    <w:rsid w:val="00B47693"/>
    <w:rsid w:val="00B5096C"/>
    <w:rsid w:val="00B52EC8"/>
    <w:rsid w:val="00B53E56"/>
    <w:rsid w:val="00B53F13"/>
    <w:rsid w:val="00B54796"/>
    <w:rsid w:val="00B55565"/>
    <w:rsid w:val="00B5556B"/>
    <w:rsid w:val="00B579EC"/>
    <w:rsid w:val="00B602F2"/>
    <w:rsid w:val="00B6331C"/>
    <w:rsid w:val="00B64A48"/>
    <w:rsid w:val="00B66956"/>
    <w:rsid w:val="00B6771F"/>
    <w:rsid w:val="00B67A06"/>
    <w:rsid w:val="00B67A3A"/>
    <w:rsid w:val="00B67C12"/>
    <w:rsid w:val="00B706B7"/>
    <w:rsid w:val="00B71643"/>
    <w:rsid w:val="00B807F5"/>
    <w:rsid w:val="00B80DBC"/>
    <w:rsid w:val="00B81CF5"/>
    <w:rsid w:val="00B8212C"/>
    <w:rsid w:val="00B826E4"/>
    <w:rsid w:val="00B83177"/>
    <w:rsid w:val="00B83B09"/>
    <w:rsid w:val="00B84DC3"/>
    <w:rsid w:val="00B85514"/>
    <w:rsid w:val="00B87B9C"/>
    <w:rsid w:val="00B87D31"/>
    <w:rsid w:val="00B913FF"/>
    <w:rsid w:val="00B92312"/>
    <w:rsid w:val="00B93E71"/>
    <w:rsid w:val="00B941CD"/>
    <w:rsid w:val="00B946DD"/>
    <w:rsid w:val="00B948A0"/>
    <w:rsid w:val="00BA1BF0"/>
    <w:rsid w:val="00BA3D0A"/>
    <w:rsid w:val="00BA6167"/>
    <w:rsid w:val="00BB03FB"/>
    <w:rsid w:val="00BB4139"/>
    <w:rsid w:val="00BB5CA4"/>
    <w:rsid w:val="00BB6FFC"/>
    <w:rsid w:val="00BB73F9"/>
    <w:rsid w:val="00BC0662"/>
    <w:rsid w:val="00BC1263"/>
    <w:rsid w:val="00BC3C54"/>
    <w:rsid w:val="00BC4432"/>
    <w:rsid w:val="00BC4756"/>
    <w:rsid w:val="00BC4764"/>
    <w:rsid w:val="00BC5466"/>
    <w:rsid w:val="00BC726C"/>
    <w:rsid w:val="00BC777D"/>
    <w:rsid w:val="00BD04BC"/>
    <w:rsid w:val="00BD1934"/>
    <w:rsid w:val="00BD1EBF"/>
    <w:rsid w:val="00BD25E2"/>
    <w:rsid w:val="00BD4340"/>
    <w:rsid w:val="00BD66C9"/>
    <w:rsid w:val="00BD67B9"/>
    <w:rsid w:val="00BD7234"/>
    <w:rsid w:val="00BD72DF"/>
    <w:rsid w:val="00BD7A86"/>
    <w:rsid w:val="00BD7D4C"/>
    <w:rsid w:val="00BE20E5"/>
    <w:rsid w:val="00BE3945"/>
    <w:rsid w:val="00BE5365"/>
    <w:rsid w:val="00BE664D"/>
    <w:rsid w:val="00BF010F"/>
    <w:rsid w:val="00BF035D"/>
    <w:rsid w:val="00BF1503"/>
    <w:rsid w:val="00BF1E1A"/>
    <w:rsid w:val="00BF1E77"/>
    <w:rsid w:val="00BF2A0C"/>
    <w:rsid w:val="00BF7B9F"/>
    <w:rsid w:val="00BF7F91"/>
    <w:rsid w:val="00C011C7"/>
    <w:rsid w:val="00C04228"/>
    <w:rsid w:val="00C051FB"/>
    <w:rsid w:val="00C05E4F"/>
    <w:rsid w:val="00C112C0"/>
    <w:rsid w:val="00C1293C"/>
    <w:rsid w:val="00C14751"/>
    <w:rsid w:val="00C15153"/>
    <w:rsid w:val="00C16509"/>
    <w:rsid w:val="00C16976"/>
    <w:rsid w:val="00C179D8"/>
    <w:rsid w:val="00C202C1"/>
    <w:rsid w:val="00C20606"/>
    <w:rsid w:val="00C20806"/>
    <w:rsid w:val="00C20A7B"/>
    <w:rsid w:val="00C226EA"/>
    <w:rsid w:val="00C252B1"/>
    <w:rsid w:val="00C306C0"/>
    <w:rsid w:val="00C311F8"/>
    <w:rsid w:val="00C31F71"/>
    <w:rsid w:val="00C32F41"/>
    <w:rsid w:val="00C37226"/>
    <w:rsid w:val="00C374C6"/>
    <w:rsid w:val="00C37533"/>
    <w:rsid w:val="00C37C87"/>
    <w:rsid w:val="00C40EA5"/>
    <w:rsid w:val="00C416A2"/>
    <w:rsid w:val="00C423A5"/>
    <w:rsid w:val="00C440A4"/>
    <w:rsid w:val="00C46048"/>
    <w:rsid w:val="00C46627"/>
    <w:rsid w:val="00C5330C"/>
    <w:rsid w:val="00C544B8"/>
    <w:rsid w:val="00C56991"/>
    <w:rsid w:val="00C60535"/>
    <w:rsid w:val="00C61179"/>
    <w:rsid w:val="00C61801"/>
    <w:rsid w:val="00C61EDE"/>
    <w:rsid w:val="00C62A94"/>
    <w:rsid w:val="00C64060"/>
    <w:rsid w:val="00C64117"/>
    <w:rsid w:val="00C6480C"/>
    <w:rsid w:val="00C65D32"/>
    <w:rsid w:val="00C66592"/>
    <w:rsid w:val="00C668BC"/>
    <w:rsid w:val="00C66FA5"/>
    <w:rsid w:val="00C71B97"/>
    <w:rsid w:val="00C746B9"/>
    <w:rsid w:val="00C76990"/>
    <w:rsid w:val="00C772C1"/>
    <w:rsid w:val="00C77398"/>
    <w:rsid w:val="00C77B1F"/>
    <w:rsid w:val="00C80291"/>
    <w:rsid w:val="00C804CA"/>
    <w:rsid w:val="00C80BBA"/>
    <w:rsid w:val="00C81E84"/>
    <w:rsid w:val="00C82712"/>
    <w:rsid w:val="00C82B23"/>
    <w:rsid w:val="00C82BEA"/>
    <w:rsid w:val="00C83139"/>
    <w:rsid w:val="00C8356A"/>
    <w:rsid w:val="00C854D6"/>
    <w:rsid w:val="00C87896"/>
    <w:rsid w:val="00C879EF"/>
    <w:rsid w:val="00C93212"/>
    <w:rsid w:val="00C932E3"/>
    <w:rsid w:val="00C935D2"/>
    <w:rsid w:val="00C93601"/>
    <w:rsid w:val="00C937B0"/>
    <w:rsid w:val="00C93AED"/>
    <w:rsid w:val="00C93D5A"/>
    <w:rsid w:val="00C94D4C"/>
    <w:rsid w:val="00C977BC"/>
    <w:rsid w:val="00C97D11"/>
    <w:rsid w:val="00CA06E6"/>
    <w:rsid w:val="00CA0A84"/>
    <w:rsid w:val="00CA13A6"/>
    <w:rsid w:val="00CA22A2"/>
    <w:rsid w:val="00CA30E0"/>
    <w:rsid w:val="00CA32D7"/>
    <w:rsid w:val="00CA3762"/>
    <w:rsid w:val="00CA442A"/>
    <w:rsid w:val="00CA4DA5"/>
    <w:rsid w:val="00CA6B75"/>
    <w:rsid w:val="00CB39B8"/>
    <w:rsid w:val="00CB4683"/>
    <w:rsid w:val="00CB6AB2"/>
    <w:rsid w:val="00CB6B8C"/>
    <w:rsid w:val="00CB73B5"/>
    <w:rsid w:val="00CB7AEB"/>
    <w:rsid w:val="00CB7DA6"/>
    <w:rsid w:val="00CC0960"/>
    <w:rsid w:val="00CC207A"/>
    <w:rsid w:val="00CC258B"/>
    <w:rsid w:val="00CC3E2E"/>
    <w:rsid w:val="00CC47DC"/>
    <w:rsid w:val="00CC5280"/>
    <w:rsid w:val="00CC5A43"/>
    <w:rsid w:val="00CC6606"/>
    <w:rsid w:val="00CC69CA"/>
    <w:rsid w:val="00CC7BEB"/>
    <w:rsid w:val="00CD2805"/>
    <w:rsid w:val="00CD318C"/>
    <w:rsid w:val="00CD3324"/>
    <w:rsid w:val="00CD3F4E"/>
    <w:rsid w:val="00CD5F02"/>
    <w:rsid w:val="00CD676F"/>
    <w:rsid w:val="00CD7D30"/>
    <w:rsid w:val="00CE02FC"/>
    <w:rsid w:val="00CE0726"/>
    <w:rsid w:val="00CE0E27"/>
    <w:rsid w:val="00CE41D7"/>
    <w:rsid w:val="00CE4F77"/>
    <w:rsid w:val="00CE51EA"/>
    <w:rsid w:val="00CE6167"/>
    <w:rsid w:val="00CE6386"/>
    <w:rsid w:val="00CE69EE"/>
    <w:rsid w:val="00CF1151"/>
    <w:rsid w:val="00CF2B69"/>
    <w:rsid w:val="00CF2C11"/>
    <w:rsid w:val="00CF77DF"/>
    <w:rsid w:val="00D00856"/>
    <w:rsid w:val="00D02FA1"/>
    <w:rsid w:val="00D046E1"/>
    <w:rsid w:val="00D05862"/>
    <w:rsid w:val="00D05BB3"/>
    <w:rsid w:val="00D06752"/>
    <w:rsid w:val="00D07A7F"/>
    <w:rsid w:val="00D104A4"/>
    <w:rsid w:val="00D11666"/>
    <w:rsid w:val="00D125F3"/>
    <w:rsid w:val="00D1492F"/>
    <w:rsid w:val="00D14998"/>
    <w:rsid w:val="00D149F5"/>
    <w:rsid w:val="00D171E5"/>
    <w:rsid w:val="00D1775B"/>
    <w:rsid w:val="00D20537"/>
    <w:rsid w:val="00D23E47"/>
    <w:rsid w:val="00D24049"/>
    <w:rsid w:val="00D254FF"/>
    <w:rsid w:val="00D25BE0"/>
    <w:rsid w:val="00D25BE2"/>
    <w:rsid w:val="00D26C36"/>
    <w:rsid w:val="00D27DC1"/>
    <w:rsid w:val="00D318F4"/>
    <w:rsid w:val="00D33A6E"/>
    <w:rsid w:val="00D33EAF"/>
    <w:rsid w:val="00D34FE7"/>
    <w:rsid w:val="00D350CD"/>
    <w:rsid w:val="00D408A3"/>
    <w:rsid w:val="00D440A6"/>
    <w:rsid w:val="00D46378"/>
    <w:rsid w:val="00D46CA7"/>
    <w:rsid w:val="00D46F2D"/>
    <w:rsid w:val="00D52B1D"/>
    <w:rsid w:val="00D5381E"/>
    <w:rsid w:val="00D55918"/>
    <w:rsid w:val="00D57A9C"/>
    <w:rsid w:val="00D64425"/>
    <w:rsid w:val="00D668EA"/>
    <w:rsid w:val="00D67326"/>
    <w:rsid w:val="00D70221"/>
    <w:rsid w:val="00D721B0"/>
    <w:rsid w:val="00D72BE3"/>
    <w:rsid w:val="00D72F3F"/>
    <w:rsid w:val="00D73820"/>
    <w:rsid w:val="00D756CC"/>
    <w:rsid w:val="00D75935"/>
    <w:rsid w:val="00D77403"/>
    <w:rsid w:val="00D81DEF"/>
    <w:rsid w:val="00D8244F"/>
    <w:rsid w:val="00D82946"/>
    <w:rsid w:val="00D84066"/>
    <w:rsid w:val="00D86B1C"/>
    <w:rsid w:val="00D86CE8"/>
    <w:rsid w:val="00D903B1"/>
    <w:rsid w:val="00D91960"/>
    <w:rsid w:val="00D91FDB"/>
    <w:rsid w:val="00D92499"/>
    <w:rsid w:val="00D94B1C"/>
    <w:rsid w:val="00D95FEF"/>
    <w:rsid w:val="00D962F4"/>
    <w:rsid w:val="00D97575"/>
    <w:rsid w:val="00D97F71"/>
    <w:rsid w:val="00DA0029"/>
    <w:rsid w:val="00DA1D05"/>
    <w:rsid w:val="00DA2A62"/>
    <w:rsid w:val="00DA3007"/>
    <w:rsid w:val="00DA431D"/>
    <w:rsid w:val="00DA4976"/>
    <w:rsid w:val="00DA76CE"/>
    <w:rsid w:val="00DA7BF7"/>
    <w:rsid w:val="00DB0B18"/>
    <w:rsid w:val="00DB137C"/>
    <w:rsid w:val="00DB412E"/>
    <w:rsid w:val="00DB4929"/>
    <w:rsid w:val="00DB5208"/>
    <w:rsid w:val="00DB6CB7"/>
    <w:rsid w:val="00DB784C"/>
    <w:rsid w:val="00DC0A95"/>
    <w:rsid w:val="00DC2EE3"/>
    <w:rsid w:val="00DC3651"/>
    <w:rsid w:val="00DC6FE7"/>
    <w:rsid w:val="00DC7091"/>
    <w:rsid w:val="00DC71FA"/>
    <w:rsid w:val="00DD0A97"/>
    <w:rsid w:val="00DD1D14"/>
    <w:rsid w:val="00DD286F"/>
    <w:rsid w:val="00DD4DF6"/>
    <w:rsid w:val="00DD4FAA"/>
    <w:rsid w:val="00DD5C9F"/>
    <w:rsid w:val="00DD6F1B"/>
    <w:rsid w:val="00DD7AD1"/>
    <w:rsid w:val="00DE0614"/>
    <w:rsid w:val="00DE108F"/>
    <w:rsid w:val="00DE186E"/>
    <w:rsid w:val="00DE1B5F"/>
    <w:rsid w:val="00DE3F5B"/>
    <w:rsid w:val="00DE68A9"/>
    <w:rsid w:val="00DE7E5E"/>
    <w:rsid w:val="00DF0859"/>
    <w:rsid w:val="00DF0E9C"/>
    <w:rsid w:val="00DF0F00"/>
    <w:rsid w:val="00DF2156"/>
    <w:rsid w:val="00DF263F"/>
    <w:rsid w:val="00DF26DC"/>
    <w:rsid w:val="00DF270E"/>
    <w:rsid w:val="00DF4C09"/>
    <w:rsid w:val="00DF69A2"/>
    <w:rsid w:val="00DF7649"/>
    <w:rsid w:val="00E007CC"/>
    <w:rsid w:val="00E01F25"/>
    <w:rsid w:val="00E03045"/>
    <w:rsid w:val="00E040AC"/>
    <w:rsid w:val="00E05557"/>
    <w:rsid w:val="00E05E19"/>
    <w:rsid w:val="00E076AC"/>
    <w:rsid w:val="00E07CBD"/>
    <w:rsid w:val="00E10B6E"/>
    <w:rsid w:val="00E11793"/>
    <w:rsid w:val="00E135D5"/>
    <w:rsid w:val="00E15043"/>
    <w:rsid w:val="00E153E0"/>
    <w:rsid w:val="00E1571B"/>
    <w:rsid w:val="00E15A36"/>
    <w:rsid w:val="00E16437"/>
    <w:rsid w:val="00E1712A"/>
    <w:rsid w:val="00E171E2"/>
    <w:rsid w:val="00E17505"/>
    <w:rsid w:val="00E200A9"/>
    <w:rsid w:val="00E2067B"/>
    <w:rsid w:val="00E2215E"/>
    <w:rsid w:val="00E23DCE"/>
    <w:rsid w:val="00E24A73"/>
    <w:rsid w:val="00E251EA"/>
    <w:rsid w:val="00E25877"/>
    <w:rsid w:val="00E26B1D"/>
    <w:rsid w:val="00E30EA6"/>
    <w:rsid w:val="00E31699"/>
    <w:rsid w:val="00E32E75"/>
    <w:rsid w:val="00E3369A"/>
    <w:rsid w:val="00E33F6E"/>
    <w:rsid w:val="00E35F8B"/>
    <w:rsid w:val="00E3614B"/>
    <w:rsid w:val="00E376E7"/>
    <w:rsid w:val="00E45AD7"/>
    <w:rsid w:val="00E50AFE"/>
    <w:rsid w:val="00E510D8"/>
    <w:rsid w:val="00E542FF"/>
    <w:rsid w:val="00E557D0"/>
    <w:rsid w:val="00E55EEF"/>
    <w:rsid w:val="00E62643"/>
    <w:rsid w:val="00E63CBB"/>
    <w:rsid w:val="00E63F88"/>
    <w:rsid w:val="00E64B3B"/>
    <w:rsid w:val="00E65C5F"/>
    <w:rsid w:val="00E66801"/>
    <w:rsid w:val="00E67FD3"/>
    <w:rsid w:val="00E711FB"/>
    <w:rsid w:val="00E716EB"/>
    <w:rsid w:val="00E71B19"/>
    <w:rsid w:val="00E722D5"/>
    <w:rsid w:val="00E7331A"/>
    <w:rsid w:val="00E7366D"/>
    <w:rsid w:val="00E73BA3"/>
    <w:rsid w:val="00E73F92"/>
    <w:rsid w:val="00E755FD"/>
    <w:rsid w:val="00E75869"/>
    <w:rsid w:val="00E75BE2"/>
    <w:rsid w:val="00E761BF"/>
    <w:rsid w:val="00E76381"/>
    <w:rsid w:val="00E76556"/>
    <w:rsid w:val="00E766A8"/>
    <w:rsid w:val="00E76B20"/>
    <w:rsid w:val="00E76E89"/>
    <w:rsid w:val="00E7737C"/>
    <w:rsid w:val="00E80075"/>
    <w:rsid w:val="00E81925"/>
    <w:rsid w:val="00E81B0F"/>
    <w:rsid w:val="00E8328F"/>
    <w:rsid w:val="00E8420B"/>
    <w:rsid w:val="00E853DA"/>
    <w:rsid w:val="00E86D75"/>
    <w:rsid w:val="00E91646"/>
    <w:rsid w:val="00E921D1"/>
    <w:rsid w:val="00E930A5"/>
    <w:rsid w:val="00E935DE"/>
    <w:rsid w:val="00E941A6"/>
    <w:rsid w:val="00E96CA5"/>
    <w:rsid w:val="00E96E82"/>
    <w:rsid w:val="00E97892"/>
    <w:rsid w:val="00EA0B6F"/>
    <w:rsid w:val="00EA1AE1"/>
    <w:rsid w:val="00EA1B68"/>
    <w:rsid w:val="00EA439D"/>
    <w:rsid w:val="00EA561B"/>
    <w:rsid w:val="00EA5F7D"/>
    <w:rsid w:val="00EA616B"/>
    <w:rsid w:val="00EA7D4A"/>
    <w:rsid w:val="00EB0336"/>
    <w:rsid w:val="00EB0CD1"/>
    <w:rsid w:val="00EB342E"/>
    <w:rsid w:val="00EB5C68"/>
    <w:rsid w:val="00EB6436"/>
    <w:rsid w:val="00EB73E7"/>
    <w:rsid w:val="00EB74D1"/>
    <w:rsid w:val="00EC2E53"/>
    <w:rsid w:val="00EC370A"/>
    <w:rsid w:val="00EC5901"/>
    <w:rsid w:val="00EC6320"/>
    <w:rsid w:val="00EC74AC"/>
    <w:rsid w:val="00ED0537"/>
    <w:rsid w:val="00ED1696"/>
    <w:rsid w:val="00ED1738"/>
    <w:rsid w:val="00ED245E"/>
    <w:rsid w:val="00ED2A84"/>
    <w:rsid w:val="00EE1035"/>
    <w:rsid w:val="00EE11DA"/>
    <w:rsid w:val="00EE1761"/>
    <w:rsid w:val="00EE20A1"/>
    <w:rsid w:val="00EE2BED"/>
    <w:rsid w:val="00EE567E"/>
    <w:rsid w:val="00EE57D5"/>
    <w:rsid w:val="00EE5B48"/>
    <w:rsid w:val="00EE664A"/>
    <w:rsid w:val="00EE78FF"/>
    <w:rsid w:val="00EE79E8"/>
    <w:rsid w:val="00EF1D49"/>
    <w:rsid w:val="00EF339E"/>
    <w:rsid w:val="00EF4273"/>
    <w:rsid w:val="00EF7286"/>
    <w:rsid w:val="00EF75F1"/>
    <w:rsid w:val="00EF77AC"/>
    <w:rsid w:val="00F00416"/>
    <w:rsid w:val="00F02071"/>
    <w:rsid w:val="00F03078"/>
    <w:rsid w:val="00F112FD"/>
    <w:rsid w:val="00F11B99"/>
    <w:rsid w:val="00F1209F"/>
    <w:rsid w:val="00F13D6B"/>
    <w:rsid w:val="00F14D54"/>
    <w:rsid w:val="00F1700B"/>
    <w:rsid w:val="00F2130F"/>
    <w:rsid w:val="00F22C84"/>
    <w:rsid w:val="00F24B01"/>
    <w:rsid w:val="00F25B85"/>
    <w:rsid w:val="00F25BB2"/>
    <w:rsid w:val="00F25DD1"/>
    <w:rsid w:val="00F25FF8"/>
    <w:rsid w:val="00F261FD"/>
    <w:rsid w:val="00F26F2B"/>
    <w:rsid w:val="00F27385"/>
    <w:rsid w:val="00F27615"/>
    <w:rsid w:val="00F304A6"/>
    <w:rsid w:val="00F31C4F"/>
    <w:rsid w:val="00F346C1"/>
    <w:rsid w:val="00F40609"/>
    <w:rsid w:val="00F41629"/>
    <w:rsid w:val="00F427DD"/>
    <w:rsid w:val="00F43CA8"/>
    <w:rsid w:val="00F4429C"/>
    <w:rsid w:val="00F452D8"/>
    <w:rsid w:val="00F45879"/>
    <w:rsid w:val="00F47417"/>
    <w:rsid w:val="00F50615"/>
    <w:rsid w:val="00F51386"/>
    <w:rsid w:val="00F5411E"/>
    <w:rsid w:val="00F560FF"/>
    <w:rsid w:val="00F56525"/>
    <w:rsid w:val="00F56E0D"/>
    <w:rsid w:val="00F56F8E"/>
    <w:rsid w:val="00F575F2"/>
    <w:rsid w:val="00F577A6"/>
    <w:rsid w:val="00F57C79"/>
    <w:rsid w:val="00F62E41"/>
    <w:rsid w:val="00F63ABE"/>
    <w:rsid w:val="00F64BA2"/>
    <w:rsid w:val="00F64F36"/>
    <w:rsid w:val="00F65A12"/>
    <w:rsid w:val="00F66291"/>
    <w:rsid w:val="00F73453"/>
    <w:rsid w:val="00F738A6"/>
    <w:rsid w:val="00F75420"/>
    <w:rsid w:val="00F76C1C"/>
    <w:rsid w:val="00F82168"/>
    <w:rsid w:val="00F835EA"/>
    <w:rsid w:val="00F86990"/>
    <w:rsid w:val="00F86B48"/>
    <w:rsid w:val="00F86D7A"/>
    <w:rsid w:val="00F87AD4"/>
    <w:rsid w:val="00F90772"/>
    <w:rsid w:val="00F92C1C"/>
    <w:rsid w:val="00F94353"/>
    <w:rsid w:val="00F949C2"/>
    <w:rsid w:val="00F94B8E"/>
    <w:rsid w:val="00F94ECB"/>
    <w:rsid w:val="00F96084"/>
    <w:rsid w:val="00FA0E3F"/>
    <w:rsid w:val="00FA18B5"/>
    <w:rsid w:val="00FA1C45"/>
    <w:rsid w:val="00FA1DA8"/>
    <w:rsid w:val="00FA2843"/>
    <w:rsid w:val="00FA3F08"/>
    <w:rsid w:val="00FA5758"/>
    <w:rsid w:val="00FA58B4"/>
    <w:rsid w:val="00FA5EBE"/>
    <w:rsid w:val="00FA7524"/>
    <w:rsid w:val="00FA77DA"/>
    <w:rsid w:val="00FB15EB"/>
    <w:rsid w:val="00FB1600"/>
    <w:rsid w:val="00FB2AC0"/>
    <w:rsid w:val="00FB41F9"/>
    <w:rsid w:val="00FB5081"/>
    <w:rsid w:val="00FB5EB2"/>
    <w:rsid w:val="00FB5F5F"/>
    <w:rsid w:val="00FB63D1"/>
    <w:rsid w:val="00FB7462"/>
    <w:rsid w:val="00FC0EE1"/>
    <w:rsid w:val="00FC10A3"/>
    <w:rsid w:val="00FC1DC4"/>
    <w:rsid w:val="00FC35DB"/>
    <w:rsid w:val="00FC47EA"/>
    <w:rsid w:val="00FC654C"/>
    <w:rsid w:val="00FC7426"/>
    <w:rsid w:val="00FD01CD"/>
    <w:rsid w:val="00FD0C47"/>
    <w:rsid w:val="00FD0D4C"/>
    <w:rsid w:val="00FD10DE"/>
    <w:rsid w:val="00FD12A8"/>
    <w:rsid w:val="00FD2B51"/>
    <w:rsid w:val="00FD306A"/>
    <w:rsid w:val="00FD3083"/>
    <w:rsid w:val="00FD4E53"/>
    <w:rsid w:val="00FD58F3"/>
    <w:rsid w:val="00FD5EEA"/>
    <w:rsid w:val="00FD7E84"/>
    <w:rsid w:val="00FD7FCE"/>
    <w:rsid w:val="00FE00DD"/>
    <w:rsid w:val="00FE162D"/>
    <w:rsid w:val="00FE481F"/>
    <w:rsid w:val="00FE4C2B"/>
    <w:rsid w:val="00FE4C96"/>
    <w:rsid w:val="00FF0094"/>
    <w:rsid w:val="00FF0573"/>
    <w:rsid w:val="00FF0FC5"/>
    <w:rsid w:val="00FF2E56"/>
    <w:rsid w:val="00FF4401"/>
    <w:rsid w:val="00FF68A6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7326"/>
    <w:pPr>
      <w:spacing w:after="0" w:line="240" w:lineRule="auto"/>
    </w:pPr>
    <w:rPr>
      <w:sz w:val="28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67326"/>
    <w:pPr>
      <w:autoSpaceDE w:val="0"/>
      <w:autoSpaceDN w:val="0"/>
      <w:adjustRightInd w:val="0"/>
      <w:spacing w:after="0" w:line="240" w:lineRule="auto"/>
    </w:pPr>
    <w:rPr>
      <w:b/>
      <w:bCs/>
      <w:sz w:val="28"/>
      <w:szCs w:val="28"/>
      <w:lang w:eastAsia="en-US"/>
    </w:rPr>
  </w:style>
  <w:style w:type="character" w:styleId="a3">
    <w:name w:val="Hyperlink"/>
    <w:basedOn w:val="a0"/>
    <w:uiPriority w:val="99"/>
    <w:rsid w:val="00D67326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C1475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rsid w:val="00821A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styleId="a7">
    <w:name w:val="page number"/>
    <w:basedOn w:val="a0"/>
    <w:uiPriority w:val="99"/>
    <w:rsid w:val="00821AFF"/>
    <w:rPr>
      <w:rFonts w:cs="Times New Roman"/>
    </w:rPr>
  </w:style>
  <w:style w:type="paragraph" w:styleId="a8">
    <w:name w:val="footer"/>
    <w:basedOn w:val="a"/>
    <w:link w:val="a9"/>
    <w:uiPriority w:val="99"/>
    <w:rsid w:val="004F42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F3A6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F3A60"/>
    <w:rPr>
      <w:rFonts w:ascii="Tahoma" w:hAnsi="Tahoma" w:cs="Tahoma"/>
      <w:sz w:val="16"/>
      <w:szCs w:val="16"/>
    </w:rPr>
  </w:style>
  <w:style w:type="paragraph" w:styleId="ac">
    <w:name w:val="Revision"/>
    <w:hidden/>
    <w:uiPriority w:val="99"/>
    <w:semiHidden/>
    <w:rsid w:val="00447D5A"/>
    <w:pPr>
      <w:spacing w:after="0" w:line="240" w:lineRule="auto"/>
    </w:pPr>
    <w:rPr>
      <w:sz w:val="28"/>
      <w:szCs w:val="20"/>
    </w:rPr>
  </w:style>
  <w:style w:type="character" w:customStyle="1" w:styleId="FontStyle12">
    <w:name w:val="Font Style12"/>
    <w:rsid w:val="00EC370A"/>
    <w:rPr>
      <w:rFonts w:ascii="Times New Roman" w:hAnsi="Times New Roman"/>
      <w:sz w:val="26"/>
    </w:rPr>
  </w:style>
  <w:style w:type="paragraph" w:customStyle="1" w:styleId="Style4">
    <w:name w:val="Style4"/>
    <w:basedOn w:val="a"/>
    <w:rsid w:val="00EC370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154419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d">
    <w:name w:val="Normal (Web)"/>
    <w:basedOn w:val="a"/>
    <w:uiPriority w:val="99"/>
    <w:rsid w:val="00FC10A3"/>
    <w:rPr>
      <w:sz w:val="24"/>
      <w:szCs w:val="24"/>
    </w:rPr>
  </w:style>
  <w:style w:type="paragraph" w:customStyle="1" w:styleId="6">
    <w:name w:val="Основной текст (6)"/>
    <w:basedOn w:val="a"/>
    <w:link w:val="60"/>
    <w:rsid w:val="00C772C1"/>
    <w:pPr>
      <w:widowControl w:val="0"/>
      <w:shd w:val="clear" w:color="auto" w:fill="FFFFFF"/>
      <w:spacing w:line="346" w:lineRule="exact"/>
      <w:jc w:val="both"/>
    </w:pPr>
    <w:rPr>
      <w:rFonts w:ascii="Calibri" w:hAnsi="Calibri"/>
      <w:sz w:val="22"/>
      <w:szCs w:val="28"/>
      <w:lang w:eastAsia="en-US"/>
    </w:rPr>
  </w:style>
  <w:style w:type="character" w:customStyle="1" w:styleId="60">
    <w:name w:val="Основной текст (6)_"/>
    <w:link w:val="6"/>
    <w:locked/>
    <w:rsid w:val="00C772C1"/>
    <w:rPr>
      <w:rFonts w:ascii="Calibri" w:hAnsi="Calibri"/>
      <w:sz w:val="28"/>
      <w:shd w:val="clear" w:color="auto" w:fill="FFFFFF"/>
      <w:lang w:val="x-none" w:eastAsia="en-US"/>
    </w:rPr>
  </w:style>
  <w:style w:type="paragraph" w:customStyle="1" w:styleId="Style14">
    <w:name w:val="Style14"/>
    <w:basedOn w:val="a"/>
    <w:rsid w:val="00C112C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7326"/>
    <w:pPr>
      <w:spacing w:after="0" w:line="240" w:lineRule="auto"/>
    </w:pPr>
    <w:rPr>
      <w:sz w:val="28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67326"/>
    <w:pPr>
      <w:autoSpaceDE w:val="0"/>
      <w:autoSpaceDN w:val="0"/>
      <w:adjustRightInd w:val="0"/>
      <w:spacing w:after="0" w:line="240" w:lineRule="auto"/>
    </w:pPr>
    <w:rPr>
      <w:b/>
      <w:bCs/>
      <w:sz w:val="28"/>
      <w:szCs w:val="28"/>
      <w:lang w:eastAsia="en-US"/>
    </w:rPr>
  </w:style>
  <w:style w:type="character" w:styleId="a3">
    <w:name w:val="Hyperlink"/>
    <w:basedOn w:val="a0"/>
    <w:uiPriority w:val="99"/>
    <w:rsid w:val="00D67326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C1475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rsid w:val="00821A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styleId="a7">
    <w:name w:val="page number"/>
    <w:basedOn w:val="a0"/>
    <w:uiPriority w:val="99"/>
    <w:rsid w:val="00821AFF"/>
    <w:rPr>
      <w:rFonts w:cs="Times New Roman"/>
    </w:rPr>
  </w:style>
  <w:style w:type="paragraph" w:styleId="a8">
    <w:name w:val="footer"/>
    <w:basedOn w:val="a"/>
    <w:link w:val="a9"/>
    <w:uiPriority w:val="99"/>
    <w:rsid w:val="004F42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F3A6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F3A60"/>
    <w:rPr>
      <w:rFonts w:ascii="Tahoma" w:hAnsi="Tahoma" w:cs="Tahoma"/>
      <w:sz w:val="16"/>
      <w:szCs w:val="16"/>
    </w:rPr>
  </w:style>
  <w:style w:type="paragraph" w:styleId="ac">
    <w:name w:val="Revision"/>
    <w:hidden/>
    <w:uiPriority w:val="99"/>
    <w:semiHidden/>
    <w:rsid w:val="00447D5A"/>
    <w:pPr>
      <w:spacing w:after="0" w:line="240" w:lineRule="auto"/>
    </w:pPr>
    <w:rPr>
      <w:sz w:val="28"/>
      <w:szCs w:val="20"/>
    </w:rPr>
  </w:style>
  <w:style w:type="character" w:customStyle="1" w:styleId="FontStyle12">
    <w:name w:val="Font Style12"/>
    <w:rsid w:val="00EC370A"/>
    <w:rPr>
      <w:rFonts w:ascii="Times New Roman" w:hAnsi="Times New Roman"/>
      <w:sz w:val="26"/>
    </w:rPr>
  </w:style>
  <w:style w:type="paragraph" w:customStyle="1" w:styleId="Style4">
    <w:name w:val="Style4"/>
    <w:basedOn w:val="a"/>
    <w:rsid w:val="00EC370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154419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d">
    <w:name w:val="Normal (Web)"/>
    <w:basedOn w:val="a"/>
    <w:uiPriority w:val="99"/>
    <w:rsid w:val="00FC10A3"/>
    <w:rPr>
      <w:sz w:val="24"/>
      <w:szCs w:val="24"/>
    </w:rPr>
  </w:style>
  <w:style w:type="paragraph" w:customStyle="1" w:styleId="6">
    <w:name w:val="Основной текст (6)"/>
    <w:basedOn w:val="a"/>
    <w:link w:val="60"/>
    <w:rsid w:val="00C772C1"/>
    <w:pPr>
      <w:widowControl w:val="0"/>
      <w:shd w:val="clear" w:color="auto" w:fill="FFFFFF"/>
      <w:spacing w:line="346" w:lineRule="exact"/>
      <w:jc w:val="both"/>
    </w:pPr>
    <w:rPr>
      <w:rFonts w:ascii="Calibri" w:hAnsi="Calibri"/>
      <w:sz w:val="22"/>
      <w:szCs w:val="28"/>
      <w:lang w:eastAsia="en-US"/>
    </w:rPr>
  </w:style>
  <w:style w:type="character" w:customStyle="1" w:styleId="60">
    <w:name w:val="Основной текст (6)_"/>
    <w:link w:val="6"/>
    <w:locked/>
    <w:rsid w:val="00C772C1"/>
    <w:rPr>
      <w:rFonts w:ascii="Calibri" w:hAnsi="Calibri"/>
      <w:sz w:val="28"/>
      <w:shd w:val="clear" w:color="auto" w:fill="FFFFFF"/>
      <w:lang w:val="x-none" w:eastAsia="en-US"/>
    </w:rPr>
  </w:style>
  <w:style w:type="paragraph" w:customStyle="1" w:styleId="Style14">
    <w:name w:val="Style14"/>
    <w:basedOn w:val="a"/>
    <w:rsid w:val="00C112C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99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8695C-5315-432E-893A-891AB5649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Текст законопроекта</Template>
  <TotalTime>0</TotalTime>
  <Pages>1</Pages>
  <Words>82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Верховным Судом</vt:lpstr>
    </vt:vector>
  </TitlesOfParts>
  <Company>Федеральное Собрание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Верховным Судом</dc:title>
  <dc:creator>В.А. Степанов</dc:creator>
  <cp:lastModifiedBy>КУШНАРЕНКО Николай Анатольевич</cp:lastModifiedBy>
  <cp:revision>2</cp:revision>
  <cp:lastPrinted>2026-02-17T13:35:00Z</cp:lastPrinted>
  <dcterms:created xsi:type="dcterms:W3CDTF">2026-07-02T11:36:00Z</dcterms:created>
  <dcterms:modified xsi:type="dcterms:W3CDTF">2026-07-02T11:36:00Z</dcterms:modified>
</cp:coreProperties>
</file>